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566"/>
        <w:tblW w:w="89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4"/>
        <w:gridCol w:w="4550"/>
      </w:tblGrid>
      <w:tr w:rsidR="00B53300" w:rsidRPr="006A71DB" w:rsidTr="00F7018D">
        <w:trPr>
          <w:trHeight w:val="774"/>
        </w:trPr>
        <w:tc>
          <w:tcPr>
            <w:tcW w:w="8924" w:type="dxa"/>
            <w:gridSpan w:val="2"/>
            <w:vAlign w:val="center"/>
          </w:tcPr>
          <w:p w:rsidR="00B53300" w:rsidRPr="00414F6B" w:rsidRDefault="00490F04" w:rsidP="00E34103">
            <w:pPr>
              <w:spacing w:after="0" w:line="240" w:lineRule="auto"/>
              <w:rPr>
                <w:rFonts w:ascii="Comic Sans MS" w:hAnsi="Comic Sans MS"/>
                <w:sz w:val="36"/>
                <w:szCs w:val="40"/>
              </w:rPr>
            </w:pPr>
            <w:r w:rsidRPr="00414F6B">
              <w:rPr>
                <w:rFonts w:ascii="Comic Sans MS" w:hAnsi="Comic Sans MS"/>
                <w:sz w:val="36"/>
                <w:szCs w:val="40"/>
              </w:rPr>
              <w:t>This</w:t>
            </w:r>
            <w:r w:rsidR="00A170A9" w:rsidRPr="00414F6B">
              <w:rPr>
                <w:rFonts w:ascii="Comic Sans MS" w:hAnsi="Comic Sans MS"/>
                <w:sz w:val="36"/>
                <w:szCs w:val="40"/>
              </w:rPr>
              <w:t xml:space="preserve"> </w:t>
            </w:r>
            <w:r w:rsidR="00B53300" w:rsidRPr="00414F6B">
              <w:rPr>
                <w:rFonts w:ascii="Comic Sans MS" w:hAnsi="Comic Sans MS"/>
                <w:sz w:val="36"/>
                <w:szCs w:val="40"/>
              </w:rPr>
              <w:t>ter</w:t>
            </w:r>
            <w:r w:rsidRPr="00414F6B">
              <w:rPr>
                <w:rFonts w:ascii="Comic Sans MS" w:hAnsi="Comic Sans MS"/>
                <w:sz w:val="36"/>
                <w:szCs w:val="40"/>
              </w:rPr>
              <w:t>m our</w:t>
            </w:r>
            <w:r w:rsidR="00F93728" w:rsidRPr="00414F6B">
              <w:rPr>
                <w:rFonts w:ascii="Comic Sans MS" w:hAnsi="Comic Sans MS"/>
                <w:sz w:val="36"/>
                <w:szCs w:val="40"/>
              </w:rPr>
              <w:t xml:space="preserve"> </w:t>
            </w:r>
            <w:r w:rsidR="000A557F" w:rsidRPr="00414F6B">
              <w:rPr>
                <w:rFonts w:ascii="Comic Sans MS" w:hAnsi="Comic Sans MS"/>
                <w:sz w:val="36"/>
                <w:szCs w:val="40"/>
              </w:rPr>
              <w:t xml:space="preserve">science topic will be </w:t>
            </w:r>
            <w:r w:rsidR="00042CD2" w:rsidRPr="00414F6B">
              <w:rPr>
                <w:rFonts w:ascii="Comic Sans MS" w:hAnsi="Comic Sans MS"/>
                <w:sz w:val="36"/>
                <w:szCs w:val="40"/>
              </w:rPr>
              <w:t>’</w:t>
            </w:r>
            <w:r w:rsidR="00414F6B" w:rsidRPr="00414F6B">
              <w:rPr>
                <w:rFonts w:ascii="Comic Sans MS" w:hAnsi="Comic Sans MS"/>
                <w:sz w:val="36"/>
                <w:szCs w:val="40"/>
              </w:rPr>
              <w:t>Ourselves</w:t>
            </w:r>
            <w:r w:rsidR="000A557F" w:rsidRPr="00414F6B">
              <w:rPr>
                <w:rFonts w:ascii="Comic Sans MS" w:hAnsi="Comic Sans MS"/>
                <w:sz w:val="36"/>
                <w:szCs w:val="40"/>
              </w:rPr>
              <w:t>’</w:t>
            </w:r>
            <w:r w:rsidR="00042CD2" w:rsidRPr="00414F6B">
              <w:rPr>
                <w:rFonts w:ascii="Comic Sans MS" w:hAnsi="Comic Sans MS"/>
                <w:sz w:val="36"/>
                <w:szCs w:val="40"/>
              </w:rPr>
              <w:t>.</w:t>
            </w:r>
          </w:p>
          <w:p w:rsidR="00B53300" w:rsidRPr="00414F6B" w:rsidRDefault="00B53300" w:rsidP="00E34103">
            <w:pPr>
              <w:spacing w:after="0" w:line="240" w:lineRule="auto"/>
              <w:rPr>
                <w:rFonts w:ascii="Comic Sans MS" w:hAnsi="Comic Sans MS"/>
                <w:sz w:val="36"/>
                <w:szCs w:val="40"/>
              </w:rPr>
            </w:pPr>
            <w:r w:rsidRPr="00414F6B">
              <w:rPr>
                <w:rFonts w:ascii="Comic Sans MS" w:hAnsi="Comic Sans MS"/>
                <w:sz w:val="36"/>
                <w:szCs w:val="40"/>
              </w:rPr>
              <w:t>Here is some key vocabulary that we will be using.</w:t>
            </w:r>
          </w:p>
        </w:tc>
      </w:tr>
      <w:tr w:rsidR="00084670" w:rsidRPr="006A71DB" w:rsidTr="00F7018D">
        <w:trPr>
          <w:trHeight w:val="774"/>
        </w:trPr>
        <w:tc>
          <w:tcPr>
            <w:tcW w:w="4374" w:type="dxa"/>
            <w:vAlign w:val="center"/>
          </w:tcPr>
          <w:p w:rsidR="00084670" w:rsidRPr="00414F6B" w:rsidRDefault="00084670" w:rsidP="00087ED7">
            <w:pPr>
              <w:spacing w:after="0" w:line="240" w:lineRule="auto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14F6B">
              <w:rPr>
                <w:rFonts w:ascii="Comic Sans MS" w:hAnsi="Comic Sans MS"/>
                <w:sz w:val="36"/>
                <w:szCs w:val="40"/>
              </w:rPr>
              <w:t>Key Vocabulary</w:t>
            </w:r>
          </w:p>
          <w:p w:rsidR="00084670" w:rsidRPr="00414F6B" w:rsidRDefault="00084670" w:rsidP="00087ED7">
            <w:pPr>
              <w:spacing w:after="0" w:line="240" w:lineRule="auto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14F6B">
              <w:rPr>
                <w:rFonts w:ascii="Comic Sans MS" w:hAnsi="Comic Sans MS"/>
                <w:sz w:val="36"/>
                <w:szCs w:val="40"/>
              </w:rPr>
              <w:t>English</w:t>
            </w:r>
          </w:p>
        </w:tc>
        <w:tc>
          <w:tcPr>
            <w:tcW w:w="4550" w:type="dxa"/>
            <w:vAlign w:val="center"/>
          </w:tcPr>
          <w:p w:rsidR="00084670" w:rsidRPr="00414F6B" w:rsidRDefault="00084670" w:rsidP="00087ED7">
            <w:pPr>
              <w:spacing w:after="0" w:line="240" w:lineRule="auto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14F6B">
              <w:rPr>
                <w:rFonts w:ascii="Comic Sans MS" w:hAnsi="Comic Sans MS"/>
                <w:sz w:val="36"/>
                <w:szCs w:val="40"/>
              </w:rPr>
              <w:t>Picture</w:t>
            </w:r>
          </w:p>
        </w:tc>
      </w:tr>
      <w:tr w:rsidR="006C4F72" w:rsidRPr="006A71DB" w:rsidTr="00F7018D">
        <w:trPr>
          <w:trHeight w:val="1178"/>
        </w:trPr>
        <w:tc>
          <w:tcPr>
            <w:tcW w:w="4374" w:type="dxa"/>
          </w:tcPr>
          <w:p w:rsidR="006C4F72" w:rsidRPr="006C4F72" w:rsidRDefault="006C4F72" w:rsidP="006C4F72">
            <w:pPr>
              <w:pStyle w:val="TableParagraph"/>
              <w:spacing w:before="123"/>
              <w:ind w:left="113"/>
              <w:jc w:val="center"/>
              <w:rPr>
                <w:rFonts w:ascii="Comic Sans MS" w:hAnsi="Comic Sans MS"/>
                <w:sz w:val="32"/>
              </w:rPr>
            </w:pPr>
            <w:r w:rsidRPr="006C4F72">
              <w:rPr>
                <w:rFonts w:ascii="Comic Sans MS" w:hAnsi="Comic Sans MS"/>
                <w:spacing w:val="-2"/>
                <w:sz w:val="32"/>
              </w:rPr>
              <w:t>backbone</w:t>
            </w:r>
          </w:p>
        </w:tc>
        <w:tc>
          <w:tcPr>
            <w:tcW w:w="4550" w:type="dxa"/>
            <w:vAlign w:val="center"/>
          </w:tcPr>
          <w:p w:rsidR="006C4F72" w:rsidRPr="006A71DB" w:rsidRDefault="00F7018D" w:rsidP="006C4F72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654685</wp:posOffset>
                  </wp:positionH>
                  <wp:positionV relativeFrom="paragraph">
                    <wp:posOffset>-51435</wp:posOffset>
                  </wp:positionV>
                  <wp:extent cx="1329055" cy="1140460"/>
                  <wp:effectExtent l="0" t="0" r="4445" b="2540"/>
                  <wp:wrapTight wrapText="bothSides">
                    <wp:wrapPolygon edited="0">
                      <wp:start x="0" y="0"/>
                      <wp:lineTo x="0" y="21287"/>
                      <wp:lineTo x="21363" y="21287"/>
                      <wp:lineTo x="21363" y="0"/>
                      <wp:lineTo x="0" y="0"/>
                    </wp:wrapPolygon>
                  </wp:wrapTight>
                  <wp:docPr id="1" name="Picture 1" descr="Good Posture, Woman's Body Silhouette And Backbone Stock Clipart |  Royalty-Free | FreeIma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od Posture, Woman's Body Silhouette And Backbone Stock Clipart |  Royalty-Free | FreeImag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" b="28169"/>
                          <a:stretch/>
                        </pic:blipFill>
                        <pic:spPr bwMode="auto">
                          <a:xfrm>
                            <a:off x="0" y="0"/>
                            <a:ext cx="1329055" cy="1140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C4F72" w:rsidRPr="006A71DB" w:rsidTr="00F7018D">
        <w:trPr>
          <w:trHeight w:val="1178"/>
        </w:trPr>
        <w:tc>
          <w:tcPr>
            <w:tcW w:w="4374" w:type="dxa"/>
          </w:tcPr>
          <w:p w:rsidR="006C4F72" w:rsidRDefault="006C4F72" w:rsidP="006C4F72">
            <w:pPr>
              <w:pStyle w:val="TableParagraph"/>
              <w:spacing w:before="4" w:line="210" w:lineRule="exact"/>
              <w:ind w:left="113"/>
              <w:jc w:val="center"/>
              <w:rPr>
                <w:rFonts w:ascii="Comic Sans MS" w:hAnsi="Comic Sans MS"/>
                <w:spacing w:val="-2"/>
                <w:sz w:val="32"/>
              </w:rPr>
            </w:pPr>
          </w:p>
          <w:p w:rsidR="006C4F72" w:rsidRPr="006C4F72" w:rsidRDefault="006C4F72" w:rsidP="006C4F72">
            <w:pPr>
              <w:pStyle w:val="TableParagraph"/>
              <w:spacing w:before="4" w:line="210" w:lineRule="exact"/>
              <w:ind w:left="113"/>
              <w:jc w:val="center"/>
              <w:rPr>
                <w:rFonts w:ascii="Comic Sans MS" w:hAnsi="Comic Sans MS"/>
                <w:sz w:val="32"/>
              </w:rPr>
            </w:pPr>
            <w:r w:rsidRPr="006C4F72">
              <w:rPr>
                <w:rFonts w:ascii="Comic Sans MS" w:hAnsi="Comic Sans MS"/>
                <w:spacing w:val="-2"/>
                <w:sz w:val="32"/>
              </w:rPr>
              <w:t>carnivores</w:t>
            </w:r>
          </w:p>
        </w:tc>
        <w:tc>
          <w:tcPr>
            <w:tcW w:w="4550" w:type="dxa"/>
            <w:vAlign w:val="center"/>
          </w:tcPr>
          <w:p w:rsidR="006C4F72" w:rsidRPr="006A71DB" w:rsidRDefault="00F7018D" w:rsidP="006C4F72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495300</wp:posOffset>
                  </wp:positionH>
                  <wp:positionV relativeFrom="paragraph">
                    <wp:posOffset>-72390</wp:posOffset>
                  </wp:positionV>
                  <wp:extent cx="1625600" cy="615950"/>
                  <wp:effectExtent l="0" t="0" r="0" b="0"/>
                  <wp:wrapTight wrapText="bothSides">
                    <wp:wrapPolygon edited="0">
                      <wp:start x="0" y="0"/>
                      <wp:lineTo x="0" y="20709"/>
                      <wp:lineTo x="21263" y="20709"/>
                      <wp:lineTo x="21263" y="0"/>
                      <wp:lineTo x="0" y="0"/>
                    </wp:wrapPolygon>
                  </wp:wrapTight>
                  <wp:docPr id="2" name="Picture 2" descr="Carnivore Diet Vector Illustration. Carnivore Diet Food Elements. For  Brochure Or Banners. Royalty Free SVG, Cliparts, Vectors, and Stock  Illustration. Image 137272694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arnivore Diet Vector Illustration. Carnivore Diet Food Elements. For  Brochure Or Banners. Royalty Free SVG, Cliparts, Vectors, and Stock  Illustration. Image 137272694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474" b="16671"/>
                          <a:stretch/>
                        </pic:blipFill>
                        <pic:spPr bwMode="auto">
                          <a:xfrm>
                            <a:off x="0" y="0"/>
                            <a:ext cx="1625600" cy="61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C4F72" w:rsidRPr="006A71DB" w:rsidTr="00F7018D">
        <w:trPr>
          <w:trHeight w:val="1178"/>
        </w:trPr>
        <w:tc>
          <w:tcPr>
            <w:tcW w:w="4374" w:type="dxa"/>
          </w:tcPr>
          <w:p w:rsidR="006C4F72" w:rsidRDefault="006C4F72" w:rsidP="006C4F72">
            <w:pPr>
              <w:pStyle w:val="TableParagraph"/>
              <w:spacing w:before="4" w:line="210" w:lineRule="exact"/>
              <w:ind w:left="113"/>
              <w:jc w:val="center"/>
              <w:rPr>
                <w:rFonts w:ascii="Comic Sans MS" w:hAnsi="Comic Sans MS"/>
                <w:sz w:val="32"/>
              </w:rPr>
            </w:pPr>
          </w:p>
          <w:p w:rsidR="006C4F72" w:rsidRDefault="006C4F72" w:rsidP="006C4F72">
            <w:pPr>
              <w:pStyle w:val="TableParagraph"/>
              <w:spacing w:before="4" w:line="210" w:lineRule="exact"/>
              <w:ind w:left="113"/>
              <w:jc w:val="center"/>
              <w:rPr>
                <w:rFonts w:ascii="Comic Sans MS" w:hAnsi="Comic Sans MS"/>
                <w:sz w:val="36"/>
              </w:rPr>
            </w:pPr>
          </w:p>
          <w:p w:rsidR="006C4F72" w:rsidRPr="006C4F72" w:rsidRDefault="006C4F72" w:rsidP="006C4F72">
            <w:pPr>
              <w:pStyle w:val="TableParagraph"/>
              <w:spacing w:before="4" w:line="210" w:lineRule="exact"/>
              <w:ind w:left="113"/>
              <w:jc w:val="center"/>
              <w:rPr>
                <w:rFonts w:ascii="Comic Sans MS" w:hAnsi="Comic Sans MS"/>
                <w:spacing w:val="-2"/>
                <w:sz w:val="32"/>
              </w:rPr>
            </w:pPr>
            <w:r>
              <w:rPr>
                <w:rFonts w:ascii="Comic Sans MS" w:hAnsi="Comic Sans MS"/>
                <w:spacing w:val="-2"/>
                <w:sz w:val="32"/>
              </w:rPr>
              <w:t>omnivore</w:t>
            </w:r>
          </w:p>
        </w:tc>
        <w:tc>
          <w:tcPr>
            <w:tcW w:w="4550" w:type="dxa"/>
            <w:vAlign w:val="center"/>
          </w:tcPr>
          <w:p w:rsidR="006C4F72" w:rsidRPr="006A71DB" w:rsidRDefault="00F7018D" w:rsidP="006C4F72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-175260</wp:posOffset>
                  </wp:positionH>
                  <wp:positionV relativeFrom="paragraph">
                    <wp:posOffset>-17145</wp:posOffset>
                  </wp:positionV>
                  <wp:extent cx="1074420" cy="924560"/>
                  <wp:effectExtent l="0" t="0" r="0" b="8890"/>
                  <wp:wrapTight wrapText="bothSides">
                    <wp:wrapPolygon edited="0">
                      <wp:start x="0" y="0"/>
                      <wp:lineTo x="0" y="21363"/>
                      <wp:lineTo x="21064" y="21363"/>
                      <wp:lineTo x="21064" y="0"/>
                      <wp:lineTo x="0" y="0"/>
                    </wp:wrapPolygon>
                  </wp:wrapTight>
                  <wp:docPr id="3" name="Picture 3" descr="Omnivorous Di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Omnivorous Die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3941"/>
                          <a:stretch/>
                        </pic:blipFill>
                        <pic:spPr bwMode="auto">
                          <a:xfrm>
                            <a:off x="0" y="0"/>
                            <a:ext cx="1074420" cy="92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C4F72" w:rsidRPr="006A71DB" w:rsidTr="00F7018D">
        <w:trPr>
          <w:trHeight w:val="1275"/>
        </w:trPr>
        <w:tc>
          <w:tcPr>
            <w:tcW w:w="4374" w:type="dxa"/>
          </w:tcPr>
          <w:p w:rsidR="006C4F72" w:rsidRPr="006C4F72" w:rsidRDefault="00F7018D" w:rsidP="006C4F72">
            <w:pPr>
              <w:pStyle w:val="TableParagraph"/>
              <w:spacing w:before="111"/>
              <w:ind w:left="113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w w:val="95"/>
                <w:sz w:val="32"/>
              </w:rPr>
              <w:t>herbivore</w:t>
            </w:r>
          </w:p>
        </w:tc>
        <w:tc>
          <w:tcPr>
            <w:tcW w:w="4550" w:type="dxa"/>
            <w:vAlign w:val="center"/>
          </w:tcPr>
          <w:p w:rsidR="006C4F72" w:rsidRPr="006A71DB" w:rsidRDefault="00F7018D" w:rsidP="006C4F72">
            <w:pPr>
              <w:spacing w:after="0" w:line="240" w:lineRule="auto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-1037590</wp:posOffset>
                  </wp:positionH>
                  <wp:positionV relativeFrom="paragraph">
                    <wp:posOffset>-32385</wp:posOffset>
                  </wp:positionV>
                  <wp:extent cx="1148080" cy="708660"/>
                  <wp:effectExtent l="0" t="0" r="0" b="0"/>
                  <wp:wrapTight wrapText="bothSides">
                    <wp:wrapPolygon edited="0">
                      <wp:start x="0" y="0"/>
                      <wp:lineTo x="0" y="20903"/>
                      <wp:lineTo x="21146" y="20903"/>
                      <wp:lineTo x="21146" y="0"/>
                      <wp:lineTo x="0" y="0"/>
                    </wp:wrapPolygon>
                  </wp:wrapTight>
                  <wp:docPr id="4" name="Picture 4" descr="Vegetables Stock Illustrations – 275,488 Vegetables Stock Illustrations,  Vectors &amp; Clipart - Dreams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Vegetables Stock Illustrations – 275,488 Vegetables Stock Illustrations,  Vectors &amp; Clipart - Dreamsti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080" cy="708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C4F72" w:rsidRPr="006A71DB" w:rsidTr="00F7018D">
        <w:trPr>
          <w:trHeight w:val="1275"/>
        </w:trPr>
        <w:tc>
          <w:tcPr>
            <w:tcW w:w="4374" w:type="dxa"/>
          </w:tcPr>
          <w:p w:rsidR="006C4F72" w:rsidRPr="006C4F72" w:rsidRDefault="006C4F72" w:rsidP="006C4F72">
            <w:pPr>
              <w:pStyle w:val="TableParagraph"/>
              <w:spacing w:before="11"/>
              <w:jc w:val="center"/>
              <w:rPr>
                <w:rFonts w:ascii="Comic Sans MS" w:hAnsi="Comic Sans MS"/>
                <w:sz w:val="32"/>
              </w:rPr>
            </w:pPr>
          </w:p>
          <w:p w:rsidR="006C4F72" w:rsidRPr="006C4F72" w:rsidRDefault="006C4F72" w:rsidP="006C4F72">
            <w:pPr>
              <w:pStyle w:val="TableParagraph"/>
              <w:ind w:left="113"/>
              <w:jc w:val="center"/>
              <w:rPr>
                <w:rFonts w:ascii="Comic Sans MS" w:hAnsi="Comic Sans MS"/>
                <w:sz w:val="32"/>
              </w:rPr>
            </w:pPr>
            <w:r w:rsidRPr="006C4F72">
              <w:rPr>
                <w:rFonts w:ascii="Comic Sans MS" w:hAnsi="Comic Sans MS"/>
                <w:spacing w:val="-4"/>
                <w:sz w:val="32"/>
              </w:rPr>
              <w:t>gills</w:t>
            </w:r>
          </w:p>
        </w:tc>
        <w:tc>
          <w:tcPr>
            <w:tcW w:w="4550" w:type="dxa"/>
            <w:vAlign w:val="center"/>
          </w:tcPr>
          <w:p w:rsidR="006C4F72" w:rsidRPr="006A71DB" w:rsidRDefault="00F7018D" w:rsidP="006C4F72">
            <w:pPr>
              <w:spacing w:after="0" w:line="240" w:lineRule="auto"/>
              <w:jc w:val="center"/>
            </w:pPr>
            <w:r w:rsidRPr="00F7018D"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-666750</wp:posOffset>
                  </wp:positionH>
                  <wp:positionV relativeFrom="paragraph">
                    <wp:posOffset>-34925</wp:posOffset>
                  </wp:positionV>
                  <wp:extent cx="1052195" cy="723265"/>
                  <wp:effectExtent l="0" t="0" r="0" b="635"/>
                  <wp:wrapTight wrapText="bothSides">
                    <wp:wrapPolygon edited="0">
                      <wp:start x="0" y="0"/>
                      <wp:lineTo x="0" y="21050"/>
                      <wp:lineTo x="21118" y="21050"/>
                      <wp:lineTo x="21118" y="0"/>
                      <wp:lineTo x="0" y="0"/>
                    </wp:wrapPolygon>
                  </wp:wrapTight>
                  <wp:docPr id="5" name="Picture 5" descr="Fish Gills | Biological drawings of Characteristics of fish. Biology  teaching resources by D G Macke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sh Gills | Biological drawings of Characteristics of fish. Biology  teaching resources by D G Macke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2195" cy="723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C4F72" w:rsidRPr="006A71DB" w:rsidTr="00F7018D">
        <w:trPr>
          <w:trHeight w:val="1275"/>
        </w:trPr>
        <w:tc>
          <w:tcPr>
            <w:tcW w:w="4374" w:type="dxa"/>
          </w:tcPr>
          <w:p w:rsidR="006C4F72" w:rsidRPr="006C4F72" w:rsidRDefault="006C4F72" w:rsidP="006C4F72">
            <w:pPr>
              <w:pStyle w:val="TableParagraph"/>
              <w:spacing w:before="10"/>
              <w:jc w:val="center"/>
              <w:rPr>
                <w:rFonts w:ascii="Comic Sans MS" w:hAnsi="Comic Sans MS"/>
                <w:sz w:val="32"/>
              </w:rPr>
            </w:pPr>
          </w:p>
          <w:p w:rsidR="006C4F72" w:rsidRPr="006C4F72" w:rsidRDefault="006C4F72" w:rsidP="006C4F72">
            <w:pPr>
              <w:pStyle w:val="TableParagraph"/>
              <w:ind w:left="113"/>
              <w:jc w:val="center"/>
              <w:rPr>
                <w:rFonts w:ascii="Comic Sans MS" w:hAnsi="Comic Sans MS"/>
                <w:sz w:val="32"/>
              </w:rPr>
            </w:pPr>
            <w:r w:rsidRPr="006C4F72">
              <w:rPr>
                <w:rFonts w:ascii="Comic Sans MS" w:hAnsi="Comic Sans MS"/>
                <w:spacing w:val="-2"/>
                <w:sz w:val="32"/>
              </w:rPr>
              <w:t>invertebrate</w:t>
            </w:r>
          </w:p>
        </w:tc>
        <w:tc>
          <w:tcPr>
            <w:tcW w:w="4550" w:type="dxa"/>
            <w:vAlign w:val="center"/>
          </w:tcPr>
          <w:p w:rsidR="006C4F72" w:rsidRDefault="00F7018D" w:rsidP="006C4F72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-1361440</wp:posOffset>
                  </wp:positionH>
                  <wp:positionV relativeFrom="paragraph">
                    <wp:posOffset>-10160</wp:posOffset>
                  </wp:positionV>
                  <wp:extent cx="1636395" cy="1041400"/>
                  <wp:effectExtent l="0" t="0" r="1905" b="6350"/>
                  <wp:wrapTight wrapText="bothSides">
                    <wp:wrapPolygon edited="0">
                      <wp:start x="0" y="0"/>
                      <wp:lineTo x="0" y="21337"/>
                      <wp:lineTo x="21374" y="21337"/>
                      <wp:lineTo x="21374" y="0"/>
                      <wp:lineTo x="0" y="0"/>
                    </wp:wrapPolygon>
                  </wp:wrapTight>
                  <wp:docPr id="6" name="Picture 6" descr="Invertebrates Stock Illustrations – 1,762 Invertebrates Stock  Illustrations, Vectors &amp; Clipart - Dreams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nvertebrates Stock Illustrations – 1,762 Invertebrates Stock  Illustrations, Vectors &amp; Clipart - Dreamstim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6326"/>
                          <a:stretch/>
                        </pic:blipFill>
                        <pic:spPr bwMode="auto">
                          <a:xfrm>
                            <a:off x="0" y="0"/>
                            <a:ext cx="1636395" cy="1041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7018D" w:rsidRPr="006A71DB" w:rsidTr="00F7018D">
        <w:trPr>
          <w:trHeight w:val="1275"/>
        </w:trPr>
        <w:tc>
          <w:tcPr>
            <w:tcW w:w="4374" w:type="dxa"/>
          </w:tcPr>
          <w:p w:rsidR="00F7018D" w:rsidRDefault="00F7018D" w:rsidP="006C4F72">
            <w:pPr>
              <w:pStyle w:val="TableParagraph"/>
              <w:spacing w:before="10"/>
              <w:jc w:val="center"/>
              <w:rPr>
                <w:rFonts w:ascii="Comic Sans MS" w:hAnsi="Comic Sans MS"/>
                <w:sz w:val="32"/>
              </w:rPr>
            </w:pPr>
          </w:p>
          <w:p w:rsidR="00F7018D" w:rsidRPr="006C4F72" w:rsidRDefault="00F7018D" w:rsidP="006C4F72">
            <w:pPr>
              <w:pStyle w:val="TableParagraph"/>
              <w:spacing w:before="1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vertebrate</w:t>
            </w:r>
          </w:p>
        </w:tc>
        <w:tc>
          <w:tcPr>
            <w:tcW w:w="4550" w:type="dxa"/>
            <w:vAlign w:val="center"/>
          </w:tcPr>
          <w:p w:rsidR="00F7018D" w:rsidRDefault="00F7018D" w:rsidP="006C4F72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  <w:bookmarkStart w:id="0" w:name="_GoBack"/>
            <w:r w:rsidRPr="00F7018D">
              <w:rPr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-457835</wp:posOffset>
                  </wp:positionH>
                  <wp:positionV relativeFrom="paragraph">
                    <wp:posOffset>-12700</wp:posOffset>
                  </wp:positionV>
                  <wp:extent cx="1009650" cy="1009650"/>
                  <wp:effectExtent l="0" t="0" r="0" b="0"/>
                  <wp:wrapTight wrapText="bothSides">
                    <wp:wrapPolygon edited="0">
                      <wp:start x="0" y="0"/>
                      <wp:lineTo x="0" y="21192"/>
                      <wp:lineTo x="21192" y="21192"/>
                      <wp:lineTo x="21192" y="0"/>
                      <wp:lineTo x="0" y="0"/>
                    </wp:wrapPolygon>
                  </wp:wrapTight>
                  <wp:docPr id="7" name="Picture 7" descr="Vertebrates and Invertebrates by The Painted Crow | TP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Vertebrates and Invertebrates by The Painted Crow | TP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bookmarkEnd w:id="0"/>
          </w:p>
        </w:tc>
      </w:tr>
    </w:tbl>
    <w:p w:rsidR="00A66133" w:rsidRPr="006A71DB" w:rsidRDefault="00BC1F12" w:rsidP="00BC1F12">
      <w:pPr>
        <w:tabs>
          <w:tab w:val="left" w:pos="5100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sectPr w:rsidR="00A66133" w:rsidRPr="006A71DB" w:rsidSect="00CC2AB4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557F" w:rsidRDefault="000A557F" w:rsidP="00BC1F12">
      <w:pPr>
        <w:spacing w:after="0" w:line="240" w:lineRule="auto"/>
      </w:pPr>
      <w:r>
        <w:separator/>
      </w:r>
    </w:p>
  </w:endnote>
  <w:endnote w:type="continuationSeparator" w:id="0">
    <w:p w:rsidR="000A557F" w:rsidRDefault="000A557F" w:rsidP="00BC1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557F" w:rsidRDefault="000A557F" w:rsidP="00BC1F12">
      <w:pPr>
        <w:spacing w:after="0" w:line="240" w:lineRule="auto"/>
      </w:pPr>
      <w:r>
        <w:separator/>
      </w:r>
    </w:p>
  </w:footnote>
  <w:footnote w:type="continuationSeparator" w:id="0">
    <w:p w:rsidR="000A557F" w:rsidRDefault="000A557F" w:rsidP="00BC1F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1DB"/>
    <w:rsid w:val="00005E60"/>
    <w:rsid w:val="00017BBB"/>
    <w:rsid w:val="00042CD2"/>
    <w:rsid w:val="00043A39"/>
    <w:rsid w:val="00051384"/>
    <w:rsid w:val="00073E45"/>
    <w:rsid w:val="00084670"/>
    <w:rsid w:val="00087ED7"/>
    <w:rsid w:val="000A1BB8"/>
    <w:rsid w:val="000A3138"/>
    <w:rsid w:val="000A557F"/>
    <w:rsid w:val="00177035"/>
    <w:rsid w:val="00187BFA"/>
    <w:rsid w:val="001F0005"/>
    <w:rsid w:val="001F4737"/>
    <w:rsid w:val="0023395A"/>
    <w:rsid w:val="00237C39"/>
    <w:rsid w:val="002C0B0A"/>
    <w:rsid w:val="002F08DF"/>
    <w:rsid w:val="003715F9"/>
    <w:rsid w:val="0037455D"/>
    <w:rsid w:val="00414F6B"/>
    <w:rsid w:val="004602A9"/>
    <w:rsid w:val="0048110F"/>
    <w:rsid w:val="00490F04"/>
    <w:rsid w:val="004C1325"/>
    <w:rsid w:val="00501C15"/>
    <w:rsid w:val="00503EEF"/>
    <w:rsid w:val="00566715"/>
    <w:rsid w:val="00577096"/>
    <w:rsid w:val="0058307F"/>
    <w:rsid w:val="00593F77"/>
    <w:rsid w:val="005B68B7"/>
    <w:rsid w:val="005F0775"/>
    <w:rsid w:val="006529C8"/>
    <w:rsid w:val="006535E1"/>
    <w:rsid w:val="006A71DB"/>
    <w:rsid w:val="006C2D31"/>
    <w:rsid w:val="006C4F72"/>
    <w:rsid w:val="006C705E"/>
    <w:rsid w:val="007E144B"/>
    <w:rsid w:val="008845BA"/>
    <w:rsid w:val="008877F1"/>
    <w:rsid w:val="008E3AE9"/>
    <w:rsid w:val="009125C8"/>
    <w:rsid w:val="00976D85"/>
    <w:rsid w:val="009E03E4"/>
    <w:rsid w:val="009E0D3B"/>
    <w:rsid w:val="009E3E18"/>
    <w:rsid w:val="00A170A9"/>
    <w:rsid w:val="00A30919"/>
    <w:rsid w:val="00A56E05"/>
    <w:rsid w:val="00A66133"/>
    <w:rsid w:val="00A67D1A"/>
    <w:rsid w:val="00AA43BD"/>
    <w:rsid w:val="00AA66DC"/>
    <w:rsid w:val="00AA795E"/>
    <w:rsid w:val="00AE44BD"/>
    <w:rsid w:val="00B06664"/>
    <w:rsid w:val="00B25A28"/>
    <w:rsid w:val="00B307D2"/>
    <w:rsid w:val="00B32D82"/>
    <w:rsid w:val="00B4617E"/>
    <w:rsid w:val="00B53300"/>
    <w:rsid w:val="00B610D5"/>
    <w:rsid w:val="00BC1F12"/>
    <w:rsid w:val="00CC2AB4"/>
    <w:rsid w:val="00D00CAB"/>
    <w:rsid w:val="00D028BC"/>
    <w:rsid w:val="00D41AA0"/>
    <w:rsid w:val="00D8012E"/>
    <w:rsid w:val="00DB4F18"/>
    <w:rsid w:val="00DE3EE0"/>
    <w:rsid w:val="00E20881"/>
    <w:rsid w:val="00E34103"/>
    <w:rsid w:val="00E3572F"/>
    <w:rsid w:val="00E457DE"/>
    <w:rsid w:val="00EB25C4"/>
    <w:rsid w:val="00ED0AF3"/>
    <w:rsid w:val="00ED0C83"/>
    <w:rsid w:val="00F210E4"/>
    <w:rsid w:val="00F35825"/>
    <w:rsid w:val="00F52F67"/>
    <w:rsid w:val="00F7018D"/>
    <w:rsid w:val="00F829F7"/>
    <w:rsid w:val="00F93728"/>
    <w:rsid w:val="00F96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64A5A"/>
  <w15:chartTrackingRefBased/>
  <w15:docId w15:val="{DB5658BF-B3DA-4705-BE71-62CCA7E24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795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1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1F1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BC1F1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C1F1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BC1F12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39"/>
    <w:rPr>
      <w:rFonts w:ascii="Segoe UI" w:hAnsi="Segoe UI" w:cs="Segoe UI"/>
      <w:sz w:val="18"/>
      <w:szCs w:val="18"/>
      <w:lang w:eastAsia="en-US"/>
    </w:rPr>
  </w:style>
  <w:style w:type="paragraph" w:customStyle="1" w:styleId="TableParagraph">
    <w:name w:val="Table Paragraph"/>
    <w:basedOn w:val="Normal"/>
    <w:uiPriority w:val="1"/>
    <w:qFormat/>
    <w:rsid w:val="006C4F72"/>
    <w:pPr>
      <w:widowControl w:val="0"/>
      <w:autoSpaceDE w:val="0"/>
      <w:autoSpaceDN w:val="0"/>
      <w:spacing w:after="0" w:line="240" w:lineRule="auto"/>
    </w:pPr>
    <w:rPr>
      <w:rFonts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2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9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1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08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64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57237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195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796389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689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202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04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72731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0136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3089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47603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9619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21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64578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3153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5281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1801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5944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3614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020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4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8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42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9479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514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5785076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532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5474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0940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550895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2623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9484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9898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578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30296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38752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862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3289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7483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36990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66041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697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95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38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60671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982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9091872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445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3287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816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4527229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9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945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5303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8974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66494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9662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2341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0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33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22265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41044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D1A45D41</Template>
  <TotalTime>13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230</CharactersWithSpaces>
  <SharedDoc>false</SharedDoc>
  <HLinks>
    <vt:vector size="36" baseType="variant">
      <vt:variant>
        <vt:i4>5701633</vt:i4>
      </vt:variant>
      <vt:variant>
        <vt:i4>15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jxuuSvj4zVAhWFVxoKHcD6BqQQjRwIBw&amp;url=https://www.tes.com/lessons/qji4sQAte1miww/rhythm&amp;psig=AFQjCNFsecHlCRtw7F689AfBXWR5-0RTQw&amp;ust=1500236667545928</vt:lpwstr>
      </vt:variant>
      <vt:variant>
        <vt:lpwstr/>
      </vt:variant>
      <vt:variant>
        <vt:i4>458862</vt:i4>
      </vt:variant>
      <vt:variant>
        <vt:i4>12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http://www.google.co.uk/url?sa=i&amp;rct=j&amp;q=&amp;esrc=s&amp;source=images&amp;cd=&amp;cad=rja&amp;uact=8&amp;ved=0ahUKEwj1kdP1jozVAhUJExoKHSDrCZoQjRwIBw&amp;url=http://www.soundpiper.com/mln/timbre.htm&amp;psig=AFQjCNGgc-Yc3ga-BwcflbeJFzpwE_Pbgg&amp;ust=1500236501574450</vt:lpwstr>
      </vt:variant>
      <vt:variant>
        <vt:lpwstr/>
      </vt:variant>
      <vt:variant>
        <vt:i4>262223</vt:i4>
      </vt:variant>
      <vt:variant>
        <vt:i4>9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ilt8u2jozVAhUDVhoKHZozA5oQjRwIBw&amp;url=http://www.freepik.com/free-icon/volume-high-loud_701181.htm&amp;psig=AFQjCNGjkJkI_xqMKnSxefxJfecLPCLr4A&amp;ust=1500236445739790</vt:lpwstr>
      </vt:variant>
      <vt:variant>
        <vt:lpwstr/>
      </vt:variant>
      <vt:variant>
        <vt:i4>5505112</vt:i4>
      </vt:variant>
      <vt:variant>
        <vt:i4>6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jGnpKtjYzVAhVGPBoKHXFSCKEQjRwIBw&amp;url=https://uk.pinterest.com/explore/music-pitch/&amp;psig=AFQjCNFnMuqS8kdJ_zDgSvPhKGOl_osDEA&amp;ust=1500236146024568</vt:lpwstr>
      </vt:variant>
      <vt:variant>
        <vt:lpwstr/>
      </vt:variant>
      <vt:variant>
        <vt:i4>7471203</vt:i4>
      </vt:variant>
      <vt:variant>
        <vt:i4>3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jmwvvujIzVAhXC0hoKHaf3CacQjRwIBw&amp;url=http://suzanne-helmigh.deviantart.com/art/Material-studies-346109337&amp;psig=AFQjCNFVitYjfJeADPSAvYVOeeB2uVwmmw&amp;ust=1500236022806647</vt:lpwstr>
      </vt:variant>
      <vt:variant>
        <vt:lpwstr/>
      </vt:variant>
      <vt:variant>
        <vt:i4>5046295</vt:i4>
      </vt:variant>
      <vt:variant>
        <vt:i4>0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iVyYLBjIzVAhXCyRoKHSL1DKQQjRwIBw&amp;url=https://www.pinterest.com/explore/sculpture/&amp;psig=AFQjCNEtOZ2MJHxr0F7u6R1pEdEhIVSujA&amp;ust=1500235910821547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staff50</dc:creator>
  <cp:keywords/>
  <cp:lastModifiedBy>K Bodenham</cp:lastModifiedBy>
  <cp:revision>4</cp:revision>
  <cp:lastPrinted>2023-09-21T14:52:00Z</cp:lastPrinted>
  <dcterms:created xsi:type="dcterms:W3CDTF">2023-09-21T14:39:00Z</dcterms:created>
  <dcterms:modified xsi:type="dcterms:W3CDTF">2023-09-21T14:52:00Z</dcterms:modified>
</cp:coreProperties>
</file>