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561D" w:rsidRPr="00A61F4A" w:rsidRDefault="0082561D" w:rsidP="00403E1D">
      <w:pPr>
        <w:spacing w:after="0" w:line="240" w:lineRule="auto"/>
        <w:jc w:val="center"/>
        <w:rPr>
          <w:rFonts w:ascii="Comic Sans MS" w:hAnsi="Comic Sans MS"/>
          <w:b/>
          <w:sz w:val="28"/>
          <w:szCs w:val="28"/>
        </w:rPr>
      </w:pPr>
      <w:r w:rsidRPr="00A61F4A">
        <w:rPr>
          <w:rFonts w:ascii="Comic Sans MS" w:hAnsi="Comic Sans MS"/>
          <w:b/>
          <w:sz w:val="28"/>
          <w:szCs w:val="28"/>
        </w:rPr>
        <w:t>River View Primary &amp; Nursery School</w:t>
      </w:r>
    </w:p>
    <w:p w:rsidR="0082561D" w:rsidRPr="00A61F4A" w:rsidRDefault="0082561D" w:rsidP="0082561D">
      <w:pPr>
        <w:spacing w:after="0" w:line="240" w:lineRule="auto"/>
        <w:rPr>
          <w:rFonts w:ascii="Comic Sans MS" w:hAnsi="Comic Sans MS"/>
          <w:b/>
          <w:sz w:val="28"/>
          <w:szCs w:val="28"/>
        </w:rPr>
      </w:pPr>
    </w:p>
    <w:p w:rsidR="000C5166" w:rsidRDefault="00542B9E" w:rsidP="0082561D">
      <w:pPr>
        <w:spacing w:after="0" w:line="240" w:lineRule="auto"/>
        <w:jc w:val="center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Teaching &amp; Learning Meeting</w:t>
      </w:r>
      <w:r w:rsidR="000C5166">
        <w:rPr>
          <w:rFonts w:ascii="Comic Sans MS" w:hAnsi="Comic Sans MS"/>
          <w:b/>
          <w:sz w:val="28"/>
          <w:szCs w:val="28"/>
        </w:rPr>
        <w:t xml:space="preserve"> </w:t>
      </w:r>
    </w:p>
    <w:p w:rsidR="000C5166" w:rsidRDefault="000C5166" w:rsidP="0082561D">
      <w:pPr>
        <w:spacing w:after="0" w:line="240" w:lineRule="auto"/>
        <w:jc w:val="center"/>
        <w:rPr>
          <w:rFonts w:ascii="Comic Sans MS" w:hAnsi="Comic Sans MS"/>
          <w:b/>
          <w:sz w:val="28"/>
          <w:szCs w:val="28"/>
        </w:rPr>
      </w:pPr>
    </w:p>
    <w:p w:rsidR="002151FF" w:rsidRDefault="000076B9" w:rsidP="0082561D">
      <w:pPr>
        <w:spacing w:after="0" w:line="240" w:lineRule="auto"/>
        <w:jc w:val="center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Wednesday 8th</w:t>
      </w:r>
      <w:bookmarkStart w:id="0" w:name="_GoBack"/>
      <w:bookmarkEnd w:id="0"/>
      <w:r w:rsidR="00C60B11">
        <w:rPr>
          <w:rFonts w:ascii="Comic Sans MS" w:hAnsi="Comic Sans MS"/>
          <w:b/>
          <w:sz w:val="28"/>
          <w:szCs w:val="28"/>
        </w:rPr>
        <w:t xml:space="preserve"> March</w:t>
      </w:r>
    </w:p>
    <w:p w:rsidR="001840CC" w:rsidRDefault="001840CC" w:rsidP="0082561D">
      <w:pPr>
        <w:spacing w:after="0" w:line="240" w:lineRule="auto"/>
        <w:jc w:val="center"/>
        <w:rPr>
          <w:rFonts w:ascii="Comic Sans MS" w:hAnsi="Comic Sans MS"/>
          <w:b/>
          <w:sz w:val="28"/>
          <w:szCs w:val="28"/>
        </w:rPr>
      </w:pPr>
    </w:p>
    <w:p w:rsidR="001840CC" w:rsidRDefault="001840CC" w:rsidP="001840CC">
      <w:pPr>
        <w:spacing w:after="0" w:line="240" w:lineRule="auto"/>
        <w:jc w:val="center"/>
        <w:rPr>
          <w:rFonts w:ascii="Comic Sans MS" w:hAnsi="Comic Sans MS"/>
          <w:b/>
          <w:sz w:val="24"/>
          <w:szCs w:val="24"/>
        </w:rPr>
      </w:pPr>
      <w:r w:rsidRPr="001840CC">
        <w:rPr>
          <w:rFonts w:ascii="Comic Sans MS" w:hAnsi="Comic Sans MS"/>
          <w:b/>
          <w:sz w:val="24"/>
          <w:szCs w:val="24"/>
        </w:rPr>
        <w:t>Teaching &amp; Learning Committee</w:t>
      </w:r>
      <w:r>
        <w:rPr>
          <w:rFonts w:ascii="Comic Sans MS" w:hAnsi="Comic Sans MS"/>
          <w:b/>
          <w:sz w:val="24"/>
          <w:szCs w:val="24"/>
        </w:rPr>
        <w:t xml:space="preserve"> Members</w:t>
      </w:r>
    </w:p>
    <w:p w:rsidR="001840CC" w:rsidRPr="001840CC" w:rsidRDefault="001840CC" w:rsidP="001840CC">
      <w:pPr>
        <w:spacing w:after="0" w:line="240" w:lineRule="auto"/>
        <w:jc w:val="center"/>
        <w:rPr>
          <w:rFonts w:ascii="Comic Sans MS" w:hAnsi="Comic Sans MS"/>
          <w:b/>
          <w:sz w:val="24"/>
          <w:szCs w:val="24"/>
        </w:rPr>
      </w:pPr>
    </w:p>
    <w:p w:rsidR="001840CC" w:rsidRDefault="001840CC" w:rsidP="001840CC">
      <w:pPr>
        <w:spacing w:after="0" w:line="240" w:lineRule="auto"/>
        <w:jc w:val="center"/>
        <w:rPr>
          <w:rFonts w:ascii="Comic Sans MS" w:hAnsi="Comic Sans MS"/>
          <w:sz w:val="24"/>
          <w:szCs w:val="24"/>
        </w:rPr>
      </w:pPr>
      <w:r w:rsidRPr="001840CC">
        <w:rPr>
          <w:rFonts w:ascii="Comic Sans MS" w:hAnsi="Comic Sans MS"/>
          <w:sz w:val="24"/>
          <w:szCs w:val="24"/>
        </w:rPr>
        <w:t xml:space="preserve">D Dickinson; F </w:t>
      </w:r>
      <w:proofErr w:type="spellStart"/>
      <w:r w:rsidRPr="001840CC">
        <w:rPr>
          <w:rFonts w:ascii="Comic Sans MS" w:hAnsi="Comic Sans MS"/>
          <w:sz w:val="24"/>
          <w:szCs w:val="24"/>
        </w:rPr>
        <w:t>Veli</w:t>
      </w:r>
      <w:proofErr w:type="spellEnd"/>
      <w:r w:rsidRPr="001840CC">
        <w:rPr>
          <w:rFonts w:ascii="Comic Sans MS" w:hAnsi="Comic Sans MS"/>
          <w:sz w:val="24"/>
          <w:szCs w:val="24"/>
        </w:rPr>
        <w:t xml:space="preserve">; K </w:t>
      </w:r>
      <w:proofErr w:type="spellStart"/>
      <w:r w:rsidRPr="001840CC">
        <w:rPr>
          <w:rFonts w:ascii="Comic Sans MS" w:hAnsi="Comic Sans MS"/>
          <w:sz w:val="24"/>
          <w:szCs w:val="24"/>
        </w:rPr>
        <w:t>Stubbington</w:t>
      </w:r>
      <w:proofErr w:type="gramStart"/>
      <w:r w:rsidRPr="001840CC">
        <w:rPr>
          <w:rFonts w:ascii="Comic Sans MS" w:hAnsi="Comic Sans MS"/>
          <w:sz w:val="24"/>
          <w:szCs w:val="24"/>
        </w:rPr>
        <w:t>;M</w:t>
      </w:r>
      <w:proofErr w:type="spellEnd"/>
      <w:proofErr w:type="gramEnd"/>
      <w:r w:rsidRPr="001840CC">
        <w:rPr>
          <w:rFonts w:ascii="Comic Sans MS" w:hAnsi="Comic Sans MS"/>
          <w:sz w:val="24"/>
          <w:szCs w:val="24"/>
        </w:rPr>
        <w:t xml:space="preserve"> Whitehouse; D Buckingham</w:t>
      </w:r>
      <w:r>
        <w:rPr>
          <w:rFonts w:ascii="Comic Sans MS" w:hAnsi="Comic Sans MS"/>
          <w:sz w:val="24"/>
          <w:szCs w:val="24"/>
        </w:rPr>
        <w:t>.</w:t>
      </w:r>
    </w:p>
    <w:p w:rsidR="001840CC" w:rsidRDefault="001840CC" w:rsidP="001840CC">
      <w:pPr>
        <w:spacing w:after="0" w:line="240" w:lineRule="auto"/>
        <w:rPr>
          <w:rFonts w:ascii="Comic Sans MS" w:hAnsi="Comic Sans MS"/>
          <w:sz w:val="24"/>
          <w:szCs w:val="24"/>
        </w:rPr>
      </w:pPr>
    </w:p>
    <w:p w:rsidR="002151FF" w:rsidRDefault="002151FF" w:rsidP="0082561D">
      <w:pPr>
        <w:spacing w:after="0" w:line="240" w:lineRule="auto"/>
        <w:jc w:val="center"/>
        <w:rPr>
          <w:rFonts w:ascii="Comic Sans MS" w:hAnsi="Comic Sans MS"/>
          <w:b/>
          <w:sz w:val="28"/>
          <w:szCs w:val="28"/>
        </w:rPr>
      </w:pPr>
    </w:p>
    <w:p w:rsidR="0082561D" w:rsidRPr="001840CC" w:rsidRDefault="002151FF" w:rsidP="001840CC">
      <w:pPr>
        <w:spacing w:after="0" w:line="240" w:lineRule="auto"/>
        <w:jc w:val="center"/>
        <w:rPr>
          <w:rFonts w:ascii="Comic Sans MS" w:hAnsi="Comic Sans MS"/>
          <w:b/>
          <w:sz w:val="24"/>
          <w:szCs w:val="24"/>
        </w:rPr>
      </w:pPr>
      <w:r w:rsidRPr="001840CC">
        <w:rPr>
          <w:rFonts w:ascii="Comic Sans MS" w:hAnsi="Comic Sans MS"/>
          <w:b/>
          <w:sz w:val="24"/>
          <w:szCs w:val="24"/>
        </w:rPr>
        <w:t>Agenda</w:t>
      </w:r>
      <w:r w:rsidR="0082561D" w:rsidRPr="001840CC">
        <w:rPr>
          <w:rFonts w:ascii="Comic Sans MS" w:hAnsi="Comic Sans MS"/>
          <w:b/>
          <w:sz w:val="24"/>
          <w:szCs w:val="24"/>
        </w:rPr>
        <w:t xml:space="preserve"> </w:t>
      </w:r>
    </w:p>
    <w:tbl>
      <w:tblPr>
        <w:tblStyle w:val="TableGrid"/>
        <w:tblW w:w="9990" w:type="dxa"/>
        <w:tblInd w:w="8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8010"/>
        <w:gridCol w:w="1350"/>
      </w:tblGrid>
      <w:tr w:rsidR="00542B9E" w:rsidRPr="001840CC" w:rsidTr="00827C50">
        <w:tc>
          <w:tcPr>
            <w:tcW w:w="630" w:type="dxa"/>
          </w:tcPr>
          <w:p w:rsidR="00542B9E" w:rsidRPr="001840CC" w:rsidRDefault="00542B9E" w:rsidP="002151FF">
            <w:pPr>
              <w:spacing w:before="240"/>
              <w:rPr>
                <w:rFonts w:ascii="Comic Sans MS" w:hAnsi="Comic Sans MS"/>
                <w:sz w:val="24"/>
                <w:szCs w:val="24"/>
              </w:rPr>
            </w:pPr>
            <w:r w:rsidRPr="001840CC">
              <w:rPr>
                <w:rFonts w:ascii="Comic Sans MS" w:hAnsi="Comic Sans MS"/>
                <w:sz w:val="24"/>
                <w:szCs w:val="24"/>
              </w:rPr>
              <w:t>1.</w:t>
            </w:r>
          </w:p>
        </w:tc>
        <w:tc>
          <w:tcPr>
            <w:tcW w:w="8010" w:type="dxa"/>
          </w:tcPr>
          <w:p w:rsidR="00542B9E" w:rsidRPr="001840CC" w:rsidRDefault="00542B9E" w:rsidP="002151FF">
            <w:pPr>
              <w:spacing w:before="240"/>
              <w:rPr>
                <w:rFonts w:ascii="Comic Sans MS" w:hAnsi="Comic Sans MS"/>
                <w:sz w:val="24"/>
                <w:szCs w:val="24"/>
              </w:rPr>
            </w:pPr>
            <w:r w:rsidRPr="001840CC">
              <w:rPr>
                <w:rFonts w:ascii="Comic Sans MS" w:hAnsi="Comic Sans MS"/>
                <w:sz w:val="24"/>
                <w:szCs w:val="24"/>
              </w:rPr>
              <w:t>Welcome</w:t>
            </w:r>
          </w:p>
        </w:tc>
        <w:tc>
          <w:tcPr>
            <w:tcW w:w="1350" w:type="dxa"/>
          </w:tcPr>
          <w:p w:rsidR="00542B9E" w:rsidRPr="001840CC" w:rsidRDefault="00542B9E" w:rsidP="002151FF">
            <w:pPr>
              <w:spacing w:before="240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542B9E" w:rsidRPr="001840CC" w:rsidTr="00827C50">
        <w:tc>
          <w:tcPr>
            <w:tcW w:w="630" w:type="dxa"/>
          </w:tcPr>
          <w:p w:rsidR="00542B9E" w:rsidRPr="001840CC" w:rsidRDefault="00542B9E" w:rsidP="002151FF">
            <w:pPr>
              <w:spacing w:before="240"/>
              <w:rPr>
                <w:rFonts w:ascii="Comic Sans MS" w:hAnsi="Comic Sans MS"/>
                <w:sz w:val="24"/>
                <w:szCs w:val="24"/>
              </w:rPr>
            </w:pPr>
            <w:r w:rsidRPr="001840CC">
              <w:rPr>
                <w:rFonts w:ascii="Comic Sans MS" w:hAnsi="Comic Sans MS"/>
                <w:sz w:val="24"/>
                <w:szCs w:val="24"/>
              </w:rPr>
              <w:t>2.</w:t>
            </w:r>
          </w:p>
        </w:tc>
        <w:tc>
          <w:tcPr>
            <w:tcW w:w="8010" w:type="dxa"/>
          </w:tcPr>
          <w:p w:rsidR="00542B9E" w:rsidRPr="001840CC" w:rsidRDefault="00542B9E" w:rsidP="002151FF">
            <w:pPr>
              <w:spacing w:before="240"/>
              <w:rPr>
                <w:rFonts w:ascii="Comic Sans MS" w:hAnsi="Comic Sans MS"/>
                <w:sz w:val="24"/>
                <w:szCs w:val="24"/>
              </w:rPr>
            </w:pPr>
            <w:r w:rsidRPr="001840CC">
              <w:rPr>
                <w:rFonts w:ascii="Comic Sans MS" w:hAnsi="Comic Sans MS"/>
                <w:sz w:val="24"/>
                <w:szCs w:val="24"/>
              </w:rPr>
              <w:t>Apologies</w:t>
            </w:r>
          </w:p>
        </w:tc>
        <w:tc>
          <w:tcPr>
            <w:tcW w:w="1350" w:type="dxa"/>
          </w:tcPr>
          <w:p w:rsidR="00542B9E" w:rsidRPr="001840CC" w:rsidRDefault="00542B9E" w:rsidP="002151FF">
            <w:pPr>
              <w:spacing w:before="240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542B9E" w:rsidRPr="001840CC" w:rsidTr="00827C50">
        <w:tc>
          <w:tcPr>
            <w:tcW w:w="630" w:type="dxa"/>
          </w:tcPr>
          <w:p w:rsidR="00542B9E" w:rsidRPr="001840CC" w:rsidRDefault="00542B9E" w:rsidP="002151FF">
            <w:pPr>
              <w:spacing w:before="240"/>
              <w:rPr>
                <w:rFonts w:ascii="Comic Sans MS" w:hAnsi="Comic Sans MS"/>
                <w:sz w:val="24"/>
                <w:szCs w:val="24"/>
              </w:rPr>
            </w:pPr>
            <w:r w:rsidRPr="001840CC">
              <w:rPr>
                <w:rFonts w:ascii="Comic Sans MS" w:hAnsi="Comic Sans MS"/>
                <w:sz w:val="24"/>
                <w:szCs w:val="24"/>
              </w:rPr>
              <w:t>3.</w:t>
            </w:r>
          </w:p>
        </w:tc>
        <w:tc>
          <w:tcPr>
            <w:tcW w:w="8010" w:type="dxa"/>
          </w:tcPr>
          <w:p w:rsidR="00542B9E" w:rsidRPr="001840CC" w:rsidRDefault="00542B9E" w:rsidP="002151FF">
            <w:pPr>
              <w:spacing w:before="240"/>
              <w:rPr>
                <w:rFonts w:ascii="Comic Sans MS" w:hAnsi="Comic Sans MS"/>
                <w:sz w:val="24"/>
                <w:szCs w:val="24"/>
              </w:rPr>
            </w:pPr>
            <w:r w:rsidRPr="001840CC">
              <w:rPr>
                <w:rFonts w:ascii="Comic Sans MS" w:hAnsi="Comic Sans MS"/>
                <w:sz w:val="24"/>
                <w:szCs w:val="24"/>
              </w:rPr>
              <w:t>Acceptance of Apologies</w:t>
            </w:r>
          </w:p>
        </w:tc>
        <w:tc>
          <w:tcPr>
            <w:tcW w:w="1350" w:type="dxa"/>
          </w:tcPr>
          <w:p w:rsidR="00542B9E" w:rsidRPr="001840CC" w:rsidRDefault="00542B9E" w:rsidP="002151FF">
            <w:pPr>
              <w:spacing w:before="240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542B9E" w:rsidRPr="001840CC" w:rsidTr="00827C50">
        <w:tc>
          <w:tcPr>
            <w:tcW w:w="630" w:type="dxa"/>
          </w:tcPr>
          <w:p w:rsidR="00542B9E" w:rsidRPr="001840CC" w:rsidRDefault="00542B9E" w:rsidP="002151FF">
            <w:pPr>
              <w:spacing w:before="240"/>
              <w:rPr>
                <w:rFonts w:ascii="Comic Sans MS" w:hAnsi="Comic Sans MS"/>
                <w:sz w:val="24"/>
                <w:szCs w:val="24"/>
              </w:rPr>
            </w:pPr>
            <w:r w:rsidRPr="001840CC">
              <w:rPr>
                <w:rFonts w:ascii="Comic Sans MS" w:hAnsi="Comic Sans MS"/>
                <w:sz w:val="24"/>
                <w:szCs w:val="24"/>
              </w:rPr>
              <w:t>4.</w:t>
            </w:r>
          </w:p>
        </w:tc>
        <w:tc>
          <w:tcPr>
            <w:tcW w:w="8010" w:type="dxa"/>
          </w:tcPr>
          <w:p w:rsidR="00542B9E" w:rsidRPr="001840CC" w:rsidRDefault="00542B9E" w:rsidP="002151FF">
            <w:pPr>
              <w:spacing w:before="240"/>
              <w:rPr>
                <w:rFonts w:ascii="Comic Sans MS" w:hAnsi="Comic Sans MS"/>
                <w:sz w:val="24"/>
                <w:szCs w:val="24"/>
              </w:rPr>
            </w:pPr>
            <w:r w:rsidRPr="001840CC">
              <w:rPr>
                <w:rFonts w:ascii="Comic Sans MS" w:hAnsi="Comic Sans MS"/>
                <w:sz w:val="24"/>
                <w:szCs w:val="24"/>
              </w:rPr>
              <w:t>Minutes of previous meeting</w:t>
            </w:r>
          </w:p>
        </w:tc>
        <w:tc>
          <w:tcPr>
            <w:tcW w:w="1350" w:type="dxa"/>
          </w:tcPr>
          <w:p w:rsidR="00542B9E" w:rsidRPr="001840CC" w:rsidRDefault="00542B9E" w:rsidP="002151FF">
            <w:pPr>
              <w:spacing w:before="240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542B9E" w:rsidRPr="001840CC" w:rsidTr="00827C50">
        <w:tc>
          <w:tcPr>
            <w:tcW w:w="630" w:type="dxa"/>
          </w:tcPr>
          <w:p w:rsidR="00542B9E" w:rsidRPr="001840CC" w:rsidRDefault="00542B9E" w:rsidP="002151FF">
            <w:pPr>
              <w:spacing w:before="240"/>
              <w:rPr>
                <w:rFonts w:ascii="Comic Sans MS" w:hAnsi="Comic Sans MS"/>
                <w:sz w:val="24"/>
                <w:szCs w:val="24"/>
              </w:rPr>
            </w:pPr>
            <w:r w:rsidRPr="001840CC">
              <w:rPr>
                <w:rFonts w:ascii="Comic Sans MS" w:hAnsi="Comic Sans MS"/>
                <w:sz w:val="24"/>
                <w:szCs w:val="24"/>
              </w:rPr>
              <w:t>5.</w:t>
            </w:r>
          </w:p>
        </w:tc>
        <w:tc>
          <w:tcPr>
            <w:tcW w:w="8010" w:type="dxa"/>
          </w:tcPr>
          <w:p w:rsidR="00542B9E" w:rsidRPr="001840CC" w:rsidRDefault="00542B9E" w:rsidP="002151FF">
            <w:pPr>
              <w:spacing w:before="240"/>
              <w:rPr>
                <w:rFonts w:ascii="Comic Sans MS" w:hAnsi="Comic Sans MS"/>
                <w:sz w:val="24"/>
                <w:szCs w:val="24"/>
              </w:rPr>
            </w:pPr>
            <w:r w:rsidRPr="001840CC">
              <w:rPr>
                <w:rFonts w:ascii="Comic Sans MS" w:hAnsi="Comic Sans MS"/>
                <w:sz w:val="24"/>
                <w:szCs w:val="24"/>
              </w:rPr>
              <w:t>Matters arising from previous minutes</w:t>
            </w:r>
          </w:p>
        </w:tc>
        <w:tc>
          <w:tcPr>
            <w:tcW w:w="1350" w:type="dxa"/>
          </w:tcPr>
          <w:p w:rsidR="00542B9E" w:rsidRPr="001840CC" w:rsidRDefault="00542B9E" w:rsidP="002151FF">
            <w:pPr>
              <w:spacing w:before="240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542B9E" w:rsidRPr="001840CC" w:rsidTr="00827C50">
        <w:tc>
          <w:tcPr>
            <w:tcW w:w="630" w:type="dxa"/>
          </w:tcPr>
          <w:p w:rsidR="00542B9E" w:rsidRPr="001840CC" w:rsidRDefault="00542B9E" w:rsidP="002151FF">
            <w:pPr>
              <w:spacing w:before="240"/>
              <w:rPr>
                <w:rFonts w:ascii="Comic Sans MS" w:hAnsi="Comic Sans MS"/>
                <w:sz w:val="24"/>
                <w:szCs w:val="24"/>
              </w:rPr>
            </w:pPr>
            <w:r w:rsidRPr="001840CC">
              <w:rPr>
                <w:rFonts w:ascii="Comic Sans MS" w:hAnsi="Comic Sans MS"/>
                <w:sz w:val="24"/>
                <w:szCs w:val="24"/>
              </w:rPr>
              <w:t>6.</w:t>
            </w:r>
          </w:p>
        </w:tc>
        <w:tc>
          <w:tcPr>
            <w:tcW w:w="8010" w:type="dxa"/>
          </w:tcPr>
          <w:p w:rsidR="00542B9E" w:rsidRPr="001840CC" w:rsidRDefault="00C60B11" w:rsidP="00C60B11">
            <w:pPr>
              <w:spacing w:before="240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Matters arising from monitoring visits</w:t>
            </w:r>
          </w:p>
        </w:tc>
        <w:tc>
          <w:tcPr>
            <w:tcW w:w="1350" w:type="dxa"/>
          </w:tcPr>
          <w:p w:rsidR="00542B9E" w:rsidRPr="001840CC" w:rsidRDefault="00542B9E" w:rsidP="002151FF">
            <w:pPr>
              <w:spacing w:before="240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542B9E" w:rsidRPr="001840CC" w:rsidTr="00827C50">
        <w:tc>
          <w:tcPr>
            <w:tcW w:w="630" w:type="dxa"/>
          </w:tcPr>
          <w:p w:rsidR="00542B9E" w:rsidRPr="001840CC" w:rsidRDefault="00542B9E" w:rsidP="002151FF">
            <w:pPr>
              <w:spacing w:before="240"/>
              <w:rPr>
                <w:rFonts w:ascii="Comic Sans MS" w:hAnsi="Comic Sans MS"/>
                <w:sz w:val="24"/>
                <w:szCs w:val="24"/>
              </w:rPr>
            </w:pPr>
            <w:r w:rsidRPr="001840CC">
              <w:rPr>
                <w:rFonts w:ascii="Comic Sans MS" w:hAnsi="Comic Sans MS"/>
                <w:sz w:val="24"/>
                <w:szCs w:val="24"/>
              </w:rPr>
              <w:t>7.</w:t>
            </w:r>
          </w:p>
        </w:tc>
        <w:tc>
          <w:tcPr>
            <w:tcW w:w="8010" w:type="dxa"/>
          </w:tcPr>
          <w:p w:rsidR="00542B9E" w:rsidRPr="001840CC" w:rsidRDefault="00C60B11" w:rsidP="002151FF">
            <w:pPr>
              <w:spacing w:before="240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Questions regarding </w:t>
            </w:r>
            <w:proofErr w:type="spellStart"/>
            <w:r w:rsidRPr="001840CC">
              <w:rPr>
                <w:rFonts w:ascii="Comic Sans MS" w:hAnsi="Comic Sans MS"/>
                <w:sz w:val="24"/>
                <w:szCs w:val="24"/>
              </w:rPr>
              <w:t>RaiseOnline</w:t>
            </w:r>
            <w:proofErr w:type="spellEnd"/>
          </w:p>
        </w:tc>
        <w:tc>
          <w:tcPr>
            <w:tcW w:w="1350" w:type="dxa"/>
          </w:tcPr>
          <w:p w:rsidR="00542B9E" w:rsidRPr="001840CC" w:rsidRDefault="00542B9E" w:rsidP="002151FF">
            <w:pPr>
              <w:spacing w:before="240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542B9E" w:rsidRPr="001840CC" w:rsidTr="00827C50">
        <w:tc>
          <w:tcPr>
            <w:tcW w:w="630" w:type="dxa"/>
          </w:tcPr>
          <w:p w:rsidR="00542B9E" w:rsidRPr="001840CC" w:rsidRDefault="00542B9E" w:rsidP="002151FF">
            <w:pPr>
              <w:spacing w:before="240"/>
              <w:rPr>
                <w:rFonts w:ascii="Comic Sans MS" w:hAnsi="Comic Sans MS"/>
                <w:sz w:val="24"/>
                <w:szCs w:val="24"/>
              </w:rPr>
            </w:pPr>
            <w:r w:rsidRPr="001840CC">
              <w:rPr>
                <w:rFonts w:ascii="Comic Sans MS" w:hAnsi="Comic Sans MS"/>
                <w:sz w:val="24"/>
                <w:szCs w:val="24"/>
              </w:rPr>
              <w:t>8.</w:t>
            </w:r>
          </w:p>
        </w:tc>
        <w:tc>
          <w:tcPr>
            <w:tcW w:w="8010" w:type="dxa"/>
          </w:tcPr>
          <w:p w:rsidR="00542B9E" w:rsidRPr="001840CC" w:rsidRDefault="00C60B11" w:rsidP="002151FF">
            <w:pPr>
              <w:spacing w:before="240"/>
              <w:rPr>
                <w:rFonts w:ascii="Comic Sans MS" w:hAnsi="Comic Sans MS"/>
                <w:sz w:val="24"/>
                <w:szCs w:val="24"/>
              </w:rPr>
            </w:pPr>
            <w:r w:rsidRPr="001840CC">
              <w:rPr>
                <w:rFonts w:ascii="Comic Sans MS" w:hAnsi="Comic Sans MS"/>
                <w:sz w:val="24"/>
                <w:szCs w:val="24"/>
              </w:rPr>
              <w:t>Attainment Update</w:t>
            </w:r>
          </w:p>
        </w:tc>
        <w:tc>
          <w:tcPr>
            <w:tcW w:w="1350" w:type="dxa"/>
          </w:tcPr>
          <w:p w:rsidR="00542B9E" w:rsidRPr="001840CC" w:rsidRDefault="00542B9E" w:rsidP="002151FF">
            <w:pPr>
              <w:spacing w:before="240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542B9E" w:rsidRPr="001840CC" w:rsidTr="00827C50">
        <w:tc>
          <w:tcPr>
            <w:tcW w:w="630" w:type="dxa"/>
          </w:tcPr>
          <w:p w:rsidR="00542B9E" w:rsidRPr="001840CC" w:rsidRDefault="00542B9E" w:rsidP="002151FF">
            <w:pPr>
              <w:spacing w:before="240"/>
              <w:rPr>
                <w:rFonts w:ascii="Comic Sans MS" w:hAnsi="Comic Sans MS"/>
                <w:sz w:val="24"/>
                <w:szCs w:val="24"/>
              </w:rPr>
            </w:pPr>
            <w:r w:rsidRPr="001840CC">
              <w:rPr>
                <w:rFonts w:ascii="Comic Sans MS" w:hAnsi="Comic Sans MS"/>
                <w:sz w:val="24"/>
                <w:szCs w:val="24"/>
              </w:rPr>
              <w:t>9.</w:t>
            </w:r>
          </w:p>
        </w:tc>
        <w:tc>
          <w:tcPr>
            <w:tcW w:w="8010" w:type="dxa"/>
          </w:tcPr>
          <w:p w:rsidR="00542B9E" w:rsidRPr="001840CC" w:rsidRDefault="00D518C6" w:rsidP="002151FF">
            <w:pPr>
              <w:spacing w:before="240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Monitoring progress</w:t>
            </w:r>
          </w:p>
        </w:tc>
        <w:tc>
          <w:tcPr>
            <w:tcW w:w="1350" w:type="dxa"/>
          </w:tcPr>
          <w:p w:rsidR="00542B9E" w:rsidRPr="001840CC" w:rsidRDefault="00542B9E" w:rsidP="002151FF">
            <w:pPr>
              <w:spacing w:before="240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542B9E" w:rsidRPr="001840CC" w:rsidTr="00827C50">
        <w:tc>
          <w:tcPr>
            <w:tcW w:w="630" w:type="dxa"/>
          </w:tcPr>
          <w:p w:rsidR="00542B9E" w:rsidRPr="001840CC" w:rsidRDefault="00542B9E" w:rsidP="002151FF">
            <w:pPr>
              <w:spacing w:before="240"/>
              <w:rPr>
                <w:rFonts w:ascii="Comic Sans MS" w:hAnsi="Comic Sans MS"/>
                <w:sz w:val="24"/>
                <w:szCs w:val="24"/>
              </w:rPr>
            </w:pPr>
            <w:r w:rsidRPr="001840CC">
              <w:rPr>
                <w:rFonts w:ascii="Comic Sans MS" w:hAnsi="Comic Sans MS"/>
                <w:sz w:val="24"/>
                <w:szCs w:val="24"/>
              </w:rPr>
              <w:t>10.</w:t>
            </w:r>
          </w:p>
        </w:tc>
        <w:tc>
          <w:tcPr>
            <w:tcW w:w="8010" w:type="dxa"/>
          </w:tcPr>
          <w:p w:rsidR="00542B9E" w:rsidRPr="001840CC" w:rsidRDefault="004226DC" w:rsidP="002151FF">
            <w:pPr>
              <w:spacing w:before="240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AOB</w:t>
            </w:r>
          </w:p>
        </w:tc>
        <w:tc>
          <w:tcPr>
            <w:tcW w:w="1350" w:type="dxa"/>
          </w:tcPr>
          <w:p w:rsidR="00542B9E" w:rsidRPr="001840CC" w:rsidRDefault="00542B9E" w:rsidP="002151FF">
            <w:pPr>
              <w:spacing w:before="240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542B9E" w:rsidRPr="001840CC" w:rsidTr="00827C50">
        <w:tc>
          <w:tcPr>
            <w:tcW w:w="630" w:type="dxa"/>
          </w:tcPr>
          <w:p w:rsidR="00542B9E" w:rsidRPr="001840CC" w:rsidRDefault="00542B9E" w:rsidP="002151FF">
            <w:pPr>
              <w:spacing w:before="240"/>
              <w:rPr>
                <w:rFonts w:ascii="Comic Sans MS" w:hAnsi="Comic Sans MS"/>
                <w:sz w:val="24"/>
                <w:szCs w:val="24"/>
              </w:rPr>
            </w:pPr>
            <w:r w:rsidRPr="001840CC">
              <w:rPr>
                <w:rFonts w:ascii="Comic Sans MS" w:hAnsi="Comic Sans MS"/>
                <w:sz w:val="24"/>
                <w:szCs w:val="24"/>
              </w:rPr>
              <w:t>11.</w:t>
            </w:r>
          </w:p>
        </w:tc>
        <w:tc>
          <w:tcPr>
            <w:tcW w:w="8010" w:type="dxa"/>
          </w:tcPr>
          <w:p w:rsidR="00542B9E" w:rsidRPr="001840CC" w:rsidRDefault="004226DC" w:rsidP="002151FF">
            <w:pPr>
              <w:spacing w:before="240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Date &amp; time next meeting</w:t>
            </w:r>
          </w:p>
        </w:tc>
        <w:tc>
          <w:tcPr>
            <w:tcW w:w="1350" w:type="dxa"/>
          </w:tcPr>
          <w:p w:rsidR="00542B9E" w:rsidRPr="001840CC" w:rsidRDefault="00542B9E" w:rsidP="002151FF">
            <w:pPr>
              <w:spacing w:before="240"/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:rsidR="00964604" w:rsidRPr="001840CC" w:rsidRDefault="00964604" w:rsidP="00D35CB3">
      <w:pPr>
        <w:spacing w:after="0" w:line="240" w:lineRule="auto"/>
        <w:rPr>
          <w:rFonts w:ascii="Comic Sans MS" w:hAnsi="Comic Sans MS"/>
          <w:sz w:val="24"/>
          <w:szCs w:val="24"/>
        </w:rPr>
      </w:pPr>
    </w:p>
    <w:sectPr w:rsidR="00964604" w:rsidRPr="001840CC" w:rsidSect="001840CC">
      <w:footerReference w:type="default" r:id="rId8"/>
      <w:pgSz w:w="11906" w:h="16838"/>
      <w:pgMar w:top="864" w:right="576" w:bottom="720" w:left="576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5E16" w:rsidRDefault="007F5E16" w:rsidP="00BF680F">
      <w:pPr>
        <w:spacing w:after="0" w:line="240" w:lineRule="auto"/>
      </w:pPr>
      <w:r>
        <w:separator/>
      </w:r>
    </w:p>
  </w:endnote>
  <w:endnote w:type="continuationSeparator" w:id="0">
    <w:p w:rsidR="007F5E16" w:rsidRDefault="007F5E16" w:rsidP="00BF68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7C50" w:rsidRDefault="00827C50">
    <w:pPr>
      <w:pStyle w:val="Footer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  <w:sz w:val="16"/>
        <w:szCs w:val="16"/>
      </w:rPr>
      <w:t>Teaching &amp; Learning Agenda</w:t>
    </w:r>
    <w:r w:rsidRPr="000473E9">
      <w:rPr>
        <w:rFonts w:asciiTheme="majorHAnsi" w:eastAsiaTheme="majorEastAsia" w:hAnsiTheme="majorHAnsi" w:cstheme="majorBidi"/>
        <w:sz w:val="16"/>
        <w:szCs w:val="16"/>
      </w:rPr>
      <w:ptab w:relativeTo="margin" w:alignment="right" w:leader="none"/>
    </w:r>
    <w:r w:rsidRPr="000473E9">
      <w:rPr>
        <w:rFonts w:asciiTheme="majorHAnsi" w:eastAsiaTheme="majorEastAsia" w:hAnsiTheme="majorHAnsi" w:cstheme="majorBidi"/>
        <w:sz w:val="16"/>
        <w:szCs w:val="16"/>
      </w:rPr>
      <w:t xml:space="preserve">Page </w:t>
    </w:r>
    <w:r w:rsidRPr="000473E9">
      <w:rPr>
        <w:rFonts w:eastAsiaTheme="minorEastAsia"/>
        <w:sz w:val="16"/>
        <w:szCs w:val="16"/>
      </w:rPr>
      <w:fldChar w:fldCharType="begin"/>
    </w:r>
    <w:r w:rsidRPr="000473E9">
      <w:rPr>
        <w:sz w:val="16"/>
        <w:szCs w:val="16"/>
      </w:rPr>
      <w:instrText xml:space="preserve"> PAGE   \* MERGEFORMAT </w:instrText>
    </w:r>
    <w:r w:rsidRPr="000473E9">
      <w:rPr>
        <w:rFonts w:eastAsiaTheme="minorEastAsia"/>
        <w:sz w:val="16"/>
        <w:szCs w:val="16"/>
      </w:rPr>
      <w:fldChar w:fldCharType="separate"/>
    </w:r>
    <w:r w:rsidR="000076B9" w:rsidRPr="000076B9">
      <w:rPr>
        <w:rFonts w:asciiTheme="majorHAnsi" w:eastAsiaTheme="majorEastAsia" w:hAnsiTheme="majorHAnsi" w:cstheme="majorBidi"/>
        <w:noProof/>
        <w:sz w:val="16"/>
        <w:szCs w:val="16"/>
      </w:rPr>
      <w:t>1</w:t>
    </w:r>
    <w:r w:rsidRPr="000473E9">
      <w:rPr>
        <w:rFonts w:asciiTheme="majorHAnsi" w:eastAsiaTheme="majorEastAsia" w:hAnsiTheme="majorHAnsi" w:cstheme="majorBidi"/>
        <w:noProof/>
        <w:sz w:val="16"/>
        <w:szCs w:val="16"/>
      </w:rPr>
      <w:fldChar w:fldCharType="end"/>
    </w:r>
  </w:p>
  <w:p w:rsidR="00827C50" w:rsidRDefault="00827C5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5E16" w:rsidRDefault="007F5E16" w:rsidP="00BF680F">
      <w:pPr>
        <w:spacing w:after="0" w:line="240" w:lineRule="auto"/>
      </w:pPr>
      <w:r>
        <w:separator/>
      </w:r>
    </w:p>
  </w:footnote>
  <w:footnote w:type="continuationSeparator" w:id="0">
    <w:p w:rsidR="007F5E16" w:rsidRDefault="007F5E16" w:rsidP="00BF68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F835C9"/>
    <w:multiLevelType w:val="hybridMultilevel"/>
    <w:tmpl w:val="DB4805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4305AC"/>
    <w:multiLevelType w:val="hybridMultilevel"/>
    <w:tmpl w:val="6E9E39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3D705DB"/>
    <w:multiLevelType w:val="hybridMultilevel"/>
    <w:tmpl w:val="8CBEC1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9BE37FE"/>
    <w:multiLevelType w:val="hybridMultilevel"/>
    <w:tmpl w:val="96E07A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9F3269D"/>
    <w:multiLevelType w:val="hybridMultilevel"/>
    <w:tmpl w:val="20D018B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0ED3"/>
    <w:rsid w:val="00004DA7"/>
    <w:rsid w:val="000076B9"/>
    <w:rsid w:val="00033752"/>
    <w:rsid w:val="00043E32"/>
    <w:rsid w:val="000473E9"/>
    <w:rsid w:val="00055182"/>
    <w:rsid w:val="00087374"/>
    <w:rsid w:val="00090497"/>
    <w:rsid w:val="000A3962"/>
    <w:rsid w:val="000C1B8C"/>
    <w:rsid w:val="000C5166"/>
    <w:rsid w:val="00111EDE"/>
    <w:rsid w:val="00163EE6"/>
    <w:rsid w:val="00165814"/>
    <w:rsid w:val="001665CE"/>
    <w:rsid w:val="00177A0E"/>
    <w:rsid w:val="001840CC"/>
    <w:rsid w:val="00193BE1"/>
    <w:rsid w:val="001B0867"/>
    <w:rsid w:val="001F5BB0"/>
    <w:rsid w:val="00212108"/>
    <w:rsid w:val="002134BF"/>
    <w:rsid w:val="002151FF"/>
    <w:rsid w:val="0025794B"/>
    <w:rsid w:val="00261CF2"/>
    <w:rsid w:val="00267B5F"/>
    <w:rsid w:val="002A0488"/>
    <w:rsid w:val="002A69AD"/>
    <w:rsid w:val="002D14E7"/>
    <w:rsid w:val="002E69C9"/>
    <w:rsid w:val="0030745E"/>
    <w:rsid w:val="00346FE3"/>
    <w:rsid w:val="00350ED3"/>
    <w:rsid w:val="003762A7"/>
    <w:rsid w:val="003A1248"/>
    <w:rsid w:val="003A642F"/>
    <w:rsid w:val="003B016F"/>
    <w:rsid w:val="003B2896"/>
    <w:rsid w:val="00403E1D"/>
    <w:rsid w:val="004226DC"/>
    <w:rsid w:val="004A7B8C"/>
    <w:rsid w:val="004C70D1"/>
    <w:rsid w:val="005171DE"/>
    <w:rsid w:val="00527C45"/>
    <w:rsid w:val="00542B9E"/>
    <w:rsid w:val="005557B3"/>
    <w:rsid w:val="00561AF9"/>
    <w:rsid w:val="005B07A6"/>
    <w:rsid w:val="005D56F5"/>
    <w:rsid w:val="005E096B"/>
    <w:rsid w:val="005F6106"/>
    <w:rsid w:val="00605B98"/>
    <w:rsid w:val="00663038"/>
    <w:rsid w:val="00673DD3"/>
    <w:rsid w:val="00675D83"/>
    <w:rsid w:val="00687598"/>
    <w:rsid w:val="006C1263"/>
    <w:rsid w:val="006D62B1"/>
    <w:rsid w:val="006F04B2"/>
    <w:rsid w:val="006F5ED8"/>
    <w:rsid w:val="007307E0"/>
    <w:rsid w:val="00742559"/>
    <w:rsid w:val="00752D92"/>
    <w:rsid w:val="00765B74"/>
    <w:rsid w:val="007D4181"/>
    <w:rsid w:val="007E0D2D"/>
    <w:rsid w:val="007F5E16"/>
    <w:rsid w:val="00802A1D"/>
    <w:rsid w:val="00805D38"/>
    <w:rsid w:val="008139B5"/>
    <w:rsid w:val="0081594A"/>
    <w:rsid w:val="0082561D"/>
    <w:rsid w:val="00827C50"/>
    <w:rsid w:val="00841987"/>
    <w:rsid w:val="008866FE"/>
    <w:rsid w:val="008B342C"/>
    <w:rsid w:val="008B702C"/>
    <w:rsid w:val="008E2C62"/>
    <w:rsid w:val="008E4C98"/>
    <w:rsid w:val="008F4887"/>
    <w:rsid w:val="008F5ACA"/>
    <w:rsid w:val="008F5FD4"/>
    <w:rsid w:val="0094479F"/>
    <w:rsid w:val="00953BFE"/>
    <w:rsid w:val="009642EA"/>
    <w:rsid w:val="00964604"/>
    <w:rsid w:val="00980EBE"/>
    <w:rsid w:val="0098263A"/>
    <w:rsid w:val="009C083C"/>
    <w:rsid w:val="009F5347"/>
    <w:rsid w:val="00A913DF"/>
    <w:rsid w:val="00AC018D"/>
    <w:rsid w:val="00AC3968"/>
    <w:rsid w:val="00AC7F14"/>
    <w:rsid w:val="00AD1185"/>
    <w:rsid w:val="00AE0ABD"/>
    <w:rsid w:val="00AF1DF4"/>
    <w:rsid w:val="00B1233A"/>
    <w:rsid w:val="00B20E61"/>
    <w:rsid w:val="00B23E5A"/>
    <w:rsid w:val="00BA064A"/>
    <w:rsid w:val="00BB4F46"/>
    <w:rsid w:val="00BD3F09"/>
    <w:rsid w:val="00BF680F"/>
    <w:rsid w:val="00C2426C"/>
    <w:rsid w:val="00C42C52"/>
    <w:rsid w:val="00C60B11"/>
    <w:rsid w:val="00C665D3"/>
    <w:rsid w:val="00C822C3"/>
    <w:rsid w:val="00C9500A"/>
    <w:rsid w:val="00C96281"/>
    <w:rsid w:val="00CC32E0"/>
    <w:rsid w:val="00CD518A"/>
    <w:rsid w:val="00CE353F"/>
    <w:rsid w:val="00D24A52"/>
    <w:rsid w:val="00D35CB3"/>
    <w:rsid w:val="00D518C6"/>
    <w:rsid w:val="00D56ACA"/>
    <w:rsid w:val="00D64082"/>
    <w:rsid w:val="00D95CC0"/>
    <w:rsid w:val="00DA150D"/>
    <w:rsid w:val="00DA7028"/>
    <w:rsid w:val="00DF084D"/>
    <w:rsid w:val="00E36673"/>
    <w:rsid w:val="00E61AD1"/>
    <w:rsid w:val="00E87A18"/>
    <w:rsid w:val="00E93BD2"/>
    <w:rsid w:val="00EB674D"/>
    <w:rsid w:val="00EC1DB8"/>
    <w:rsid w:val="00EC2562"/>
    <w:rsid w:val="00F07B36"/>
    <w:rsid w:val="00F2717E"/>
    <w:rsid w:val="00F32AC6"/>
    <w:rsid w:val="00F53209"/>
    <w:rsid w:val="00F62AC7"/>
    <w:rsid w:val="00F749B1"/>
    <w:rsid w:val="00FA68D4"/>
    <w:rsid w:val="00FB5C68"/>
    <w:rsid w:val="00FC4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49B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27C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7C4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E2C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F68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680F"/>
  </w:style>
  <w:style w:type="paragraph" w:styleId="Footer">
    <w:name w:val="footer"/>
    <w:basedOn w:val="Normal"/>
    <w:link w:val="FooterChar"/>
    <w:uiPriority w:val="99"/>
    <w:unhideWhenUsed/>
    <w:rsid w:val="00BF68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680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49B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27C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7C4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E2C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F68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680F"/>
  </w:style>
  <w:style w:type="paragraph" w:styleId="Footer">
    <w:name w:val="footer"/>
    <w:basedOn w:val="Normal"/>
    <w:link w:val="FooterChar"/>
    <w:uiPriority w:val="99"/>
    <w:unhideWhenUsed/>
    <w:rsid w:val="00BF68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68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067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87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87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960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307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82376DAF</Template>
  <TotalTime>1</TotalTime>
  <Pages>1</Pages>
  <Words>75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Staffordshire CC</Company>
  <LinksUpToDate>false</LinksUpToDate>
  <CharactersWithSpaces>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Matthews</dc:creator>
  <cp:lastModifiedBy>Susan Wilkinson</cp:lastModifiedBy>
  <cp:revision>3</cp:revision>
  <cp:lastPrinted>2015-07-13T13:32:00Z</cp:lastPrinted>
  <dcterms:created xsi:type="dcterms:W3CDTF">2017-03-06T10:04:00Z</dcterms:created>
  <dcterms:modified xsi:type="dcterms:W3CDTF">2017-03-06T10:04:00Z</dcterms:modified>
</cp:coreProperties>
</file>