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1"/>
        <w:gridCol w:w="2413"/>
        <w:gridCol w:w="3512"/>
      </w:tblGrid>
      <w:tr w:rsidR="00087A82" w:rsidRPr="006A71DB" w:rsidTr="00AD7631">
        <w:trPr>
          <w:trHeight w:val="774"/>
        </w:trPr>
        <w:tc>
          <w:tcPr>
            <w:tcW w:w="9016" w:type="dxa"/>
            <w:gridSpan w:val="3"/>
          </w:tcPr>
          <w:p w:rsidR="00087A82" w:rsidRPr="00414F6B" w:rsidRDefault="00087A82" w:rsidP="00E34103">
            <w:pPr>
              <w:spacing w:after="0" w:line="240" w:lineRule="auto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This term our science topic will be ’Ourselves’.</w:t>
            </w:r>
          </w:p>
          <w:p w:rsidR="00087A82" w:rsidRPr="00414F6B" w:rsidRDefault="00087A82" w:rsidP="00E34103">
            <w:pPr>
              <w:spacing w:after="0" w:line="240" w:lineRule="auto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Here is some key vocabulary that we will be using.</w:t>
            </w:r>
          </w:p>
        </w:tc>
      </w:tr>
      <w:tr w:rsidR="00087A82" w:rsidRPr="006A71DB" w:rsidTr="00087A82">
        <w:trPr>
          <w:trHeight w:val="774"/>
        </w:trPr>
        <w:tc>
          <w:tcPr>
            <w:tcW w:w="3202" w:type="dxa"/>
            <w:vAlign w:val="center"/>
          </w:tcPr>
          <w:p w:rsidR="00087A82" w:rsidRPr="00414F6B" w:rsidRDefault="00087A82" w:rsidP="00087ED7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Key Vocabulary</w:t>
            </w:r>
          </w:p>
          <w:p w:rsidR="00087A82" w:rsidRPr="00414F6B" w:rsidRDefault="00087A82" w:rsidP="00087ED7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English</w:t>
            </w:r>
          </w:p>
        </w:tc>
        <w:tc>
          <w:tcPr>
            <w:tcW w:w="2212" w:type="dxa"/>
          </w:tcPr>
          <w:p w:rsidR="00087A82" w:rsidRPr="00414F6B" w:rsidRDefault="00087A82" w:rsidP="00087A82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Key Vocabulary</w:t>
            </w:r>
          </w:p>
          <w:p w:rsidR="00087A82" w:rsidRPr="00414F6B" w:rsidRDefault="00515654" w:rsidP="00087A82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Polish</w:t>
            </w:r>
          </w:p>
        </w:tc>
        <w:tc>
          <w:tcPr>
            <w:tcW w:w="3602" w:type="dxa"/>
            <w:vAlign w:val="center"/>
          </w:tcPr>
          <w:p w:rsidR="00087A82" w:rsidRPr="00414F6B" w:rsidRDefault="00087A82" w:rsidP="00087ED7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Picture</w:t>
            </w:r>
          </w:p>
        </w:tc>
      </w:tr>
      <w:tr w:rsidR="00087A82" w:rsidRPr="006A71DB" w:rsidTr="00087A82">
        <w:trPr>
          <w:trHeight w:val="1178"/>
        </w:trPr>
        <w:tc>
          <w:tcPr>
            <w:tcW w:w="3202" w:type="dxa"/>
          </w:tcPr>
          <w:p w:rsidR="00087A82" w:rsidRPr="006C4F72" w:rsidRDefault="00087A82" w:rsidP="006C4F72">
            <w:pPr>
              <w:pStyle w:val="TableParagraph"/>
              <w:spacing w:before="123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2"/>
                <w:sz w:val="32"/>
              </w:rPr>
              <w:t>backbone</w:t>
            </w:r>
          </w:p>
        </w:tc>
        <w:tc>
          <w:tcPr>
            <w:tcW w:w="2212" w:type="dxa"/>
          </w:tcPr>
          <w:p w:rsidR="00087A82" w:rsidRPr="00087A82" w:rsidRDefault="00515654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515654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kręgosłup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52CF4B3" wp14:editId="78B425EE">
                  <wp:simplePos x="0" y="0"/>
                  <wp:positionH relativeFrom="column">
                    <wp:posOffset>654685</wp:posOffset>
                  </wp:positionH>
                  <wp:positionV relativeFrom="paragraph">
                    <wp:posOffset>-51435</wp:posOffset>
                  </wp:positionV>
                  <wp:extent cx="1329055" cy="1140460"/>
                  <wp:effectExtent l="0" t="0" r="4445" b="2540"/>
                  <wp:wrapTight wrapText="bothSides">
                    <wp:wrapPolygon edited="0">
                      <wp:start x="0" y="0"/>
                      <wp:lineTo x="0" y="21287"/>
                      <wp:lineTo x="21363" y="21287"/>
                      <wp:lineTo x="21363" y="0"/>
                      <wp:lineTo x="0" y="0"/>
                    </wp:wrapPolygon>
                  </wp:wrapTight>
                  <wp:docPr id="1" name="Picture 1" descr="Good Posture, Woman's Body Silhouette And Backbone Stock Clipart |  Royalty-Free | Free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od Posture, Woman's Body Silhouette And Backbone Stock Clipart |  Royalty-Free | FreeImag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28169"/>
                          <a:stretch/>
                        </pic:blipFill>
                        <pic:spPr bwMode="auto">
                          <a:xfrm>
                            <a:off x="0" y="0"/>
                            <a:ext cx="1329055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178"/>
        </w:trPr>
        <w:tc>
          <w:tcPr>
            <w:tcW w:w="3202" w:type="dxa"/>
          </w:tcPr>
          <w:p w:rsidR="00087A8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pacing w:val="-2"/>
                <w:sz w:val="32"/>
              </w:rPr>
            </w:pPr>
          </w:p>
          <w:p w:rsidR="00087A82" w:rsidRPr="006C4F7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2"/>
                <w:sz w:val="32"/>
              </w:rPr>
              <w:t>carnivores</w:t>
            </w:r>
          </w:p>
        </w:tc>
        <w:tc>
          <w:tcPr>
            <w:tcW w:w="2212" w:type="dxa"/>
          </w:tcPr>
          <w:p w:rsidR="00087A82" w:rsidRPr="00087A82" w:rsidRDefault="00515654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515654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mięsożercy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220106D" wp14:editId="1322EDE8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-72390</wp:posOffset>
                  </wp:positionV>
                  <wp:extent cx="1625600" cy="615950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1263" y="20709"/>
                      <wp:lineTo x="21263" y="0"/>
                      <wp:lineTo x="0" y="0"/>
                    </wp:wrapPolygon>
                  </wp:wrapTight>
                  <wp:docPr id="2" name="Picture 2" descr="Carnivore Diet Vector Illustration. Carnivore Diet Food Elements. For  Brochure Or Banners. Royalty Free SVG, Cliparts, Vectors, and Stock  Illustration. Image 137272694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nivore Diet Vector Illustration. Carnivore Diet Food Elements. For  Brochure Or Banners. Royalty Free SVG, Cliparts, Vectors, and Stock  Illustration. Image 137272694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474" b="16671"/>
                          <a:stretch/>
                        </pic:blipFill>
                        <pic:spPr bwMode="auto">
                          <a:xfrm>
                            <a:off x="0" y="0"/>
                            <a:ext cx="162560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178"/>
        </w:trPr>
        <w:tc>
          <w:tcPr>
            <w:tcW w:w="3202" w:type="dxa"/>
          </w:tcPr>
          <w:p w:rsidR="00087A8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z w:val="32"/>
              </w:rPr>
            </w:pPr>
          </w:p>
          <w:p w:rsidR="00087A8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z w:val="36"/>
              </w:rPr>
            </w:pPr>
          </w:p>
          <w:p w:rsidR="00087A82" w:rsidRPr="006C4F7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pacing w:val="-2"/>
                <w:sz w:val="32"/>
              </w:rPr>
            </w:pPr>
            <w:r>
              <w:rPr>
                <w:rFonts w:ascii="Comic Sans MS" w:hAnsi="Comic Sans MS"/>
                <w:spacing w:val="-2"/>
                <w:sz w:val="32"/>
              </w:rPr>
              <w:t>omnivore</w:t>
            </w:r>
          </w:p>
        </w:tc>
        <w:tc>
          <w:tcPr>
            <w:tcW w:w="2212" w:type="dxa"/>
          </w:tcPr>
          <w:p w:rsidR="00087A82" w:rsidRPr="00087A82" w:rsidRDefault="00515654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515654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wszystkożerny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3E0D9B9F" wp14:editId="2B180166">
                  <wp:simplePos x="0" y="0"/>
                  <wp:positionH relativeFrom="column">
                    <wp:posOffset>-175260</wp:posOffset>
                  </wp:positionH>
                  <wp:positionV relativeFrom="paragraph">
                    <wp:posOffset>-17145</wp:posOffset>
                  </wp:positionV>
                  <wp:extent cx="1074420" cy="924560"/>
                  <wp:effectExtent l="0" t="0" r="0" b="8890"/>
                  <wp:wrapTight wrapText="bothSides">
                    <wp:wrapPolygon edited="0">
                      <wp:start x="0" y="0"/>
                      <wp:lineTo x="0" y="21363"/>
                      <wp:lineTo x="21064" y="21363"/>
                      <wp:lineTo x="21064" y="0"/>
                      <wp:lineTo x="0" y="0"/>
                    </wp:wrapPolygon>
                  </wp:wrapTight>
                  <wp:docPr id="3" name="Picture 3" descr="Omnivorous Di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mnivorous Di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941"/>
                          <a:stretch/>
                        </pic:blipFill>
                        <pic:spPr bwMode="auto">
                          <a:xfrm>
                            <a:off x="0" y="0"/>
                            <a:ext cx="1074420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275"/>
        </w:trPr>
        <w:tc>
          <w:tcPr>
            <w:tcW w:w="3202" w:type="dxa"/>
          </w:tcPr>
          <w:p w:rsidR="00087A82" w:rsidRPr="006C4F72" w:rsidRDefault="00087A82" w:rsidP="006C4F72">
            <w:pPr>
              <w:pStyle w:val="TableParagraph"/>
              <w:spacing w:before="111"/>
              <w:ind w:left="113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w w:val="95"/>
                <w:sz w:val="32"/>
              </w:rPr>
              <w:t>herbivore</w:t>
            </w:r>
          </w:p>
        </w:tc>
        <w:tc>
          <w:tcPr>
            <w:tcW w:w="2212" w:type="dxa"/>
          </w:tcPr>
          <w:p w:rsidR="00087A82" w:rsidRPr="00087A82" w:rsidRDefault="00515654" w:rsidP="00087A8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515654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roślinożerca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52FA6957" wp14:editId="6BA80CCA">
                  <wp:simplePos x="0" y="0"/>
                  <wp:positionH relativeFrom="column">
                    <wp:posOffset>-1037590</wp:posOffset>
                  </wp:positionH>
                  <wp:positionV relativeFrom="paragraph">
                    <wp:posOffset>-32385</wp:posOffset>
                  </wp:positionV>
                  <wp:extent cx="1148080" cy="70866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146" y="20903"/>
                      <wp:lineTo x="21146" y="0"/>
                      <wp:lineTo x="0" y="0"/>
                    </wp:wrapPolygon>
                  </wp:wrapTight>
                  <wp:docPr id="4" name="Picture 4" descr="Vegetables Stock Illustrations – 275,488 Vegetables Stock Illustrations, 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Vegetables Stock Illustrations – 275,488 Vegetables Stock Illustrations, 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275"/>
        </w:trPr>
        <w:tc>
          <w:tcPr>
            <w:tcW w:w="3202" w:type="dxa"/>
          </w:tcPr>
          <w:p w:rsidR="00087A82" w:rsidRPr="006C4F72" w:rsidRDefault="00087A82" w:rsidP="006C4F72">
            <w:pPr>
              <w:pStyle w:val="TableParagraph"/>
              <w:spacing w:before="11"/>
              <w:jc w:val="center"/>
              <w:rPr>
                <w:rFonts w:ascii="Comic Sans MS" w:hAnsi="Comic Sans MS"/>
                <w:sz w:val="32"/>
              </w:rPr>
            </w:pPr>
          </w:p>
          <w:p w:rsidR="00087A82" w:rsidRPr="006C4F72" w:rsidRDefault="00087A82" w:rsidP="006C4F72">
            <w:pPr>
              <w:pStyle w:val="TableParagraph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4"/>
                <w:sz w:val="32"/>
              </w:rPr>
              <w:t>gills</w:t>
            </w:r>
          </w:p>
        </w:tc>
        <w:tc>
          <w:tcPr>
            <w:tcW w:w="2212" w:type="dxa"/>
          </w:tcPr>
          <w:p w:rsidR="00087A82" w:rsidRDefault="00087A82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:rsidR="00087A82" w:rsidRPr="00087A82" w:rsidRDefault="00515654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515654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skrzela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  <w:jc w:val="center"/>
            </w:pPr>
            <w:r w:rsidRPr="00F7018D"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28FF8796" wp14:editId="6E01560A">
                  <wp:simplePos x="0" y="0"/>
                  <wp:positionH relativeFrom="column">
                    <wp:posOffset>-666750</wp:posOffset>
                  </wp:positionH>
                  <wp:positionV relativeFrom="paragraph">
                    <wp:posOffset>-34925</wp:posOffset>
                  </wp:positionV>
                  <wp:extent cx="1052195" cy="723265"/>
                  <wp:effectExtent l="0" t="0" r="0" b="635"/>
                  <wp:wrapTight wrapText="bothSides">
                    <wp:wrapPolygon edited="0">
                      <wp:start x="0" y="0"/>
                      <wp:lineTo x="0" y="21050"/>
                      <wp:lineTo x="21118" y="21050"/>
                      <wp:lineTo x="21118" y="0"/>
                      <wp:lineTo x="0" y="0"/>
                    </wp:wrapPolygon>
                  </wp:wrapTight>
                  <wp:docPr id="5" name="Picture 5" descr="Fish Gills | Biological drawings of Characteristics of fish. Biology  teaching resources by D G Macke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sh Gills | Biological drawings of Characteristics of fish. Biology  teaching resources by D G Macke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9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275"/>
        </w:trPr>
        <w:tc>
          <w:tcPr>
            <w:tcW w:w="3202" w:type="dxa"/>
          </w:tcPr>
          <w:p w:rsidR="00087A82" w:rsidRPr="006C4F72" w:rsidRDefault="00087A82" w:rsidP="006C4F72">
            <w:pPr>
              <w:pStyle w:val="TableParagraph"/>
              <w:spacing w:before="10"/>
              <w:jc w:val="center"/>
              <w:rPr>
                <w:rFonts w:ascii="Comic Sans MS" w:hAnsi="Comic Sans MS"/>
                <w:sz w:val="32"/>
              </w:rPr>
            </w:pPr>
          </w:p>
          <w:p w:rsidR="00087A82" w:rsidRPr="006C4F72" w:rsidRDefault="00087A82" w:rsidP="006C4F72">
            <w:pPr>
              <w:pStyle w:val="TableParagraph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2"/>
                <w:sz w:val="32"/>
              </w:rPr>
              <w:t>invertebrate</w:t>
            </w:r>
          </w:p>
        </w:tc>
        <w:tc>
          <w:tcPr>
            <w:tcW w:w="2212" w:type="dxa"/>
          </w:tcPr>
          <w:p w:rsidR="00087A82" w:rsidRDefault="00087A82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:rsidR="00087A82" w:rsidRPr="00087A82" w:rsidRDefault="00515654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515654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bezkręgowy</w:t>
            </w:r>
          </w:p>
        </w:tc>
        <w:tc>
          <w:tcPr>
            <w:tcW w:w="3602" w:type="dxa"/>
            <w:vAlign w:val="center"/>
          </w:tcPr>
          <w:p w:rsidR="00087A82" w:rsidRDefault="00087A82" w:rsidP="006C4F7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44EA196" wp14:editId="1799DD53">
                  <wp:simplePos x="0" y="0"/>
                  <wp:positionH relativeFrom="column">
                    <wp:posOffset>-1361440</wp:posOffset>
                  </wp:positionH>
                  <wp:positionV relativeFrom="paragraph">
                    <wp:posOffset>-10160</wp:posOffset>
                  </wp:positionV>
                  <wp:extent cx="1636395" cy="1041400"/>
                  <wp:effectExtent l="0" t="0" r="1905" b="6350"/>
                  <wp:wrapTight wrapText="bothSides">
                    <wp:wrapPolygon edited="0">
                      <wp:start x="0" y="0"/>
                      <wp:lineTo x="0" y="21337"/>
                      <wp:lineTo x="21374" y="21337"/>
                      <wp:lineTo x="21374" y="0"/>
                      <wp:lineTo x="0" y="0"/>
                    </wp:wrapPolygon>
                  </wp:wrapTight>
                  <wp:docPr id="6" name="Picture 6" descr="Invertebrates Stock Illustrations – 1,762 Invertebrates Stock 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vertebrates Stock Illustrations – 1,762 Invertebrates Stock 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326"/>
                          <a:stretch/>
                        </pic:blipFill>
                        <pic:spPr bwMode="auto">
                          <a:xfrm>
                            <a:off x="0" y="0"/>
                            <a:ext cx="1636395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275"/>
        </w:trPr>
        <w:tc>
          <w:tcPr>
            <w:tcW w:w="3202" w:type="dxa"/>
          </w:tcPr>
          <w:p w:rsidR="00087A82" w:rsidRDefault="00087A82" w:rsidP="006C4F72">
            <w:pPr>
              <w:pStyle w:val="TableParagraph"/>
              <w:spacing w:before="10"/>
              <w:jc w:val="center"/>
              <w:rPr>
                <w:rFonts w:ascii="Comic Sans MS" w:hAnsi="Comic Sans MS"/>
                <w:sz w:val="32"/>
              </w:rPr>
            </w:pPr>
          </w:p>
          <w:p w:rsidR="00087A82" w:rsidRPr="006C4F72" w:rsidRDefault="00087A82" w:rsidP="006C4F72">
            <w:pPr>
              <w:pStyle w:val="TableParagraph"/>
              <w:spacing w:before="1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vertebrate</w:t>
            </w:r>
          </w:p>
        </w:tc>
        <w:tc>
          <w:tcPr>
            <w:tcW w:w="2212" w:type="dxa"/>
          </w:tcPr>
          <w:p w:rsidR="00087A82" w:rsidRDefault="00087A82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:rsidR="00087A82" w:rsidRPr="00087A82" w:rsidRDefault="00515654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515654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kręgowiec</w:t>
            </w:r>
            <w:bookmarkStart w:id="0" w:name="_GoBack"/>
            <w:bookmarkEnd w:id="0"/>
          </w:p>
        </w:tc>
        <w:tc>
          <w:tcPr>
            <w:tcW w:w="3602" w:type="dxa"/>
            <w:vAlign w:val="center"/>
          </w:tcPr>
          <w:p w:rsidR="00087A82" w:rsidRDefault="00087A82" w:rsidP="006C4F7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F7018D"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04CC66DD" wp14:editId="3092D81F">
                  <wp:simplePos x="0" y="0"/>
                  <wp:positionH relativeFrom="column">
                    <wp:posOffset>-457835</wp:posOffset>
                  </wp:positionH>
                  <wp:positionV relativeFrom="paragraph">
                    <wp:posOffset>-12700</wp:posOffset>
                  </wp:positionV>
                  <wp:extent cx="100965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7" name="Picture 7" descr="Vertebrates and Invertebrates by The Painted Crow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ertebrates and Invertebrates by The Painted Crow | T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57F" w:rsidRDefault="000A557F" w:rsidP="00BC1F12">
      <w:pPr>
        <w:spacing w:after="0" w:line="240" w:lineRule="auto"/>
      </w:pPr>
      <w:r>
        <w:separator/>
      </w:r>
    </w:p>
  </w:endnote>
  <w:end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57F" w:rsidRDefault="000A557F" w:rsidP="00BC1F12">
      <w:pPr>
        <w:spacing w:after="0" w:line="240" w:lineRule="auto"/>
      </w:pPr>
      <w:r>
        <w:separator/>
      </w:r>
    </w:p>
  </w:footnote>
  <w:foot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84670"/>
    <w:rsid w:val="00087A82"/>
    <w:rsid w:val="00087ED7"/>
    <w:rsid w:val="000A1BB8"/>
    <w:rsid w:val="000A3138"/>
    <w:rsid w:val="000A557F"/>
    <w:rsid w:val="00177035"/>
    <w:rsid w:val="00187BFA"/>
    <w:rsid w:val="001F0005"/>
    <w:rsid w:val="001F4737"/>
    <w:rsid w:val="0023395A"/>
    <w:rsid w:val="00237C39"/>
    <w:rsid w:val="00262DCA"/>
    <w:rsid w:val="002C0B0A"/>
    <w:rsid w:val="002F08DF"/>
    <w:rsid w:val="003715F9"/>
    <w:rsid w:val="0037455D"/>
    <w:rsid w:val="00414F6B"/>
    <w:rsid w:val="004602A9"/>
    <w:rsid w:val="0048110F"/>
    <w:rsid w:val="00490F04"/>
    <w:rsid w:val="004C1325"/>
    <w:rsid w:val="00501C15"/>
    <w:rsid w:val="00503EEF"/>
    <w:rsid w:val="00515654"/>
    <w:rsid w:val="00566715"/>
    <w:rsid w:val="00577096"/>
    <w:rsid w:val="0058307F"/>
    <w:rsid w:val="00593F77"/>
    <w:rsid w:val="005B68B7"/>
    <w:rsid w:val="005F0775"/>
    <w:rsid w:val="006529C8"/>
    <w:rsid w:val="006535E1"/>
    <w:rsid w:val="006A71DB"/>
    <w:rsid w:val="006C2D31"/>
    <w:rsid w:val="006C4F72"/>
    <w:rsid w:val="006C705E"/>
    <w:rsid w:val="007E144B"/>
    <w:rsid w:val="008845BA"/>
    <w:rsid w:val="008877F1"/>
    <w:rsid w:val="008E3AE9"/>
    <w:rsid w:val="009125C8"/>
    <w:rsid w:val="00976D85"/>
    <w:rsid w:val="009E03E4"/>
    <w:rsid w:val="009E0D3B"/>
    <w:rsid w:val="009E3E18"/>
    <w:rsid w:val="00A170A9"/>
    <w:rsid w:val="00A30919"/>
    <w:rsid w:val="00A56E05"/>
    <w:rsid w:val="00A66133"/>
    <w:rsid w:val="00A67D1A"/>
    <w:rsid w:val="00AA43BD"/>
    <w:rsid w:val="00AA66DC"/>
    <w:rsid w:val="00AA795E"/>
    <w:rsid w:val="00AE44BD"/>
    <w:rsid w:val="00B06664"/>
    <w:rsid w:val="00B20A09"/>
    <w:rsid w:val="00B25A28"/>
    <w:rsid w:val="00B307D2"/>
    <w:rsid w:val="00B32D82"/>
    <w:rsid w:val="00B4617E"/>
    <w:rsid w:val="00B53300"/>
    <w:rsid w:val="00B610D5"/>
    <w:rsid w:val="00BC1F12"/>
    <w:rsid w:val="00CC2AB4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B25C4"/>
    <w:rsid w:val="00ED0AF3"/>
    <w:rsid w:val="00ED0C83"/>
    <w:rsid w:val="00F210E4"/>
    <w:rsid w:val="00F35825"/>
    <w:rsid w:val="00F52F67"/>
    <w:rsid w:val="00F7018D"/>
    <w:rsid w:val="00F829F7"/>
    <w:rsid w:val="00F93728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E69A9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  <w:style w:type="paragraph" w:customStyle="1" w:styleId="TableParagraph">
    <w:name w:val="Table Paragraph"/>
    <w:basedOn w:val="Normal"/>
    <w:uiPriority w:val="1"/>
    <w:qFormat/>
    <w:rsid w:val="006C4F72"/>
    <w:pPr>
      <w:widowControl w:val="0"/>
      <w:autoSpaceDE w:val="0"/>
      <w:autoSpaceDN w:val="0"/>
      <w:spacing w:after="0" w:line="240" w:lineRule="auto"/>
    </w:pPr>
    <w:rPr>
      <w:rFonts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D8BD305</Template>
  <TotalTime>1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332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K Bodenham</cp:lastModifiedBy>
  <cp:revision>2</cp:revision>
  <cp:lastPrinted>2023-09-21T15:18:00Z</cp:lastPrinted>
  <dcterms:created xsi:type="dcterms:W3CDTF">2023-09-21T15:21:00Z</dcterms:created>
  <dcterms:modified xsi:type="dcterms:W3CDTF">2023-09-21T15:21:00Z</dcterms:modified>
</cp:coreProperties>
</file>