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B3" w:rsidRPr="00632D30" w:rsidRDefault="00CF18F9">
      <w:pPr>
        <w:rPr>
          <w:b/>
        </w:rPr>
      </w:pPr>
      <w:r w:rsidRPr="00632D30">
        <w:rPr>
          <w:b/>
        </w:rPr>
        <w:t xml:space="preserve">Staff </w:t>
      </w:r>
      <w:proofErr w:type="gramStart"/>
      <w:r w:rsidR="00632D30" w:rsidRPr="00632D30">
        <w:rPr>
          <w:b/>
        </w:rPr>
        <w:t>Briefing</w:t>
      </w:r>
      <w:r w:rsidR="00632D30">
        <w:rPr>
          <w:b/>
        </w:rPr>
        <w:t xml:space="preserve">  -</w:t>
      </w:r>
      <w:proofErr w:type="gramEnd"/>
      <w:r w:rsidR="00632D30">
        <w:rPr>
          <w:b/>
        </w:rPr>
        <w:t xml:space="preserve"> May 18</w:t>
      </w:r>
      <w:r w:rsidR="00632D30" w:rsidRPr="00632D30">
        <w:rPr>
          <w:b/>
          <w:vertAlign w:val="superscript"/>
        </w:rPr>
        <w:t>th</w:t>
      </w:r>
      <w:r w:rsidR="00632D30">
        <w:rPr>
          <w:b/>
        </w:rPr>
        <w:t xml:space="preserve"> </w:t>
      </w:r>
      <w:r w:rsidR="00151D4C">
        <w:rPr>
          <w:b/>
        </w:rPr>
        <w:t>2020</w:t>
      </w:r>
    </w:p>
    <w:p w:rsidR="00151D4C" w:rsidRDefault="00CF18F9">
      <w:r>
        <w:t>I hope you are all keeping</w:t>
      </w:r>
      <w:r w:rsidR="00151D4C">
        <w:t xml:space="preserve"> safe and</w:t>
      </w:r>
      <w:r>
        <w:t xml:space="preserve"> well.</w:t>
      </w:r>
    </w:p>
    <w:p w:rsidR="00CF18F9" w:rsidRDefault="00151D4C">
      <w:r>
        <w:t xml:space="preserve">I know you will all have been following the news carefully and will perhaps be feeling </w:t>
      </w:r>
      <w:r w:rsidR="00CF18F9">
        <w:t>nervous about the</w:t>
      </w:r>
      <w:r>
        <w:t xml:space="preserve"> prospect of the children returning to school from</w:t>
      </w:r>
      <w:r w:rsidR="00CF18F9">
        <w:t xml:space="preserve"> the 1</w:t>
      </w:r>
      <w:r w:rsidR="00CF18F9" w:rsidRPr="00CF18F9">
        <w:rPr>
          <w:vertAlign w:val="superscript"/>
        </w:rPr>
        <w:t>st</w:t>
      </w:r>
      <w:r w:rsidR="00CF18F9">
        <w:t xml:space="preserve"> June. </w:t>
      </w:r>
    </w:p>
    <w:p w:rsidR="00CF18F9" w:rsidRDefault="00CF18F9">
      <w:r>
        <w:t xml:space="preserve">The government announcement took us all by surprise and </w:t>
      </w:r>
      <w:r w:rsidR="00151D4C">
        <w:t xml:space="preserve">you may feel that SLT have been very quiet regarding this matter.  The truth is that </w:t>
      </w:r>
      <w:r>
        <w:t>there was absolutely no point</w:t>
      </w:r>
      <w:r w:rsidR="00151D4C">
        <w:t xml:space="preserve"> in</w:t>
      </w:r>
      <w:r>
        <w:t xml:space="preserve"> me communicating </w:t>
      </w:r>
      <w:r w:rsidR="00151D4C">
        <w:t xml:space="preserve">about the matter until I had an idea of how it would look.  With new guidance being published almost daily, this has not been an easy task.  </w:t>
      </w:r>
      <w:r>
        <w:t>The last guidance document arrived at 9pm on Thursday 14</w:t>
      </w:r>
      <w:r w:rsidRPr="00CF18F9">
        <w:rPr>
          <w:vertAlign w:val="superscript"/>
        </w:rPr>
        <w:t>th</w:t>
      </w:r>
      <w:r>
        <w:t xml:space="preserve"> May and</w:t>
      </w:r>
      <w:r w:rsidR="00151D4C">
        <w:t xml:space="preserve"> with it a new direction that saw us having to change our initial plans once again.</w:t>
      </w:r>
    </w:p>
    <w:p w:rsidR="00CF18F9" w:rsidRDefault="00CF18F9">
      <w:r>
        <w:t xml:space="preserve">Can I first thank Dawn, Gemma, Mel, Ollie and </w:t>
      </w:r>
      <w:proofErr w:type="spellStart"/>
      <w:r>
        <w:t>Baljinder</w:t>
      </w:r>
      <w:proofErr w:type="spellEnd"/>
      <w:r>
        <w:t xml:space="preserve"> who have worked with me to come up with a plan to move </w:t>
      </w:r>
      <w:proofErr w:type="gramStart"/>
      <w:r>
        <w:t>forward.</w:t>
      </w:r>
      <w:proofErr w:type="gramEnd"/>
      <w:r>
        <w:t xml:space="preserve"> </w:t>
      </w:r>
    </w:p>
    <w:p w:rsidR="00CF18F9" w:rsidRDefault="00CF18F9">
      <w:r>
        <w:t>The rest of the briefing will use</w:t>
      </w:r>
      <w:r w:rsidR="00151D4C">
        <w:t xml:space="preserve"> aspects from</w:t>
      </w:r>
      <w:r>
        <w:t xml:space="preserve"> the NUE 12 points and hopefully help you gain an understanding of how we are moving forward. </w:t>
      </w:r>
      <w:r w:rsidR="00E11900">
        <w:t>I will not cover all 12 points as some will be answered later on in the week when you have access to plans and risk assessments.</w:t>
      </w:r>
    </w:p>
    <w:p w:rsidR="00CF18F9" w:rsidRDefault="00CF18F9"/>
    <w:p w:rsidR="00CF18F9" w:rsidRDefault="00CF18F9">
      <w:pPr>
        <w:rPr>
          <w:b/>
        </w:rPr>
      </w:pPr>
      <w:r>
        <w:rPr>
          <w:b/>
        </w:rPr>
        <w:t>Preparing the site</w:t>
      </w:r>
    </w:p>
    <w:p w:rsidR="00CF18F9" w:rsidRDefault="00CF18F9">
      <w:r>
        <w:t>A risk assessm</w:t>
      </w:r>
      <w:r w:rsidR="00D43EB4">
        <w:t>ent has been carried out by SLT.  W</w:t>
      </w:r>
      <w:r>
        <w:t>e have used guidance from my union</w:t>
      </w:r>
      <w:r w:rsidR="00D43EB4">
        <w:t xml:space="preserve"> the</w:t>
      </w:r>
      <w:r>
        <w:t xml:space="preserve"> NAHT, from the local authority and from surrounding schools. </w:t>
      </w:r>
    </w:p>
    <w:p w:rsidR="00CF18F9" w:rsidRDefault="00CF18F9">
      <w:r>
        <w:t xml:space="preserve">We are seeking advice on toilets and on sinks in classroom. </w:t>
      </w:r>
    </w:p>
    <w:p w:rsidR="00D43EB4" w:rsidRDefault="00D43EB4">
      <w:r>
        <w:t xml:space="preserve">We are looking to re-establish a temporary wall between the two reception classrooms. </w:t>
      </w:r>
    </w:p>
    <w:p w:rsidR="00CF18F9" w:rsidRDefault="00CF18F9">
      <w:r>
        <w:t xml:space="preserve">We are looking at movement around school and reducing this to a minimum. When children move as a class we are investigating a one-way system. </w:t>
      </w:r>
    </w:p>
    <w:p w:rsidR="00CF18F9" w:rsidRDefault="00CF18F9">
      <w:r>
        <w:t xml:space="preserve">We are talking to our cleaning providers and looking at how the new guidelines can be met. </w:t>
      </w:r>
    </w:p>
    <w:p w:rsidR="00CF18F9" w:rsidRDefault="00CF18F9">
      <w:r>
        <w:t>Dawn and I will be carrying out a site inspection tomorrow</w:t>
      </w:r>
      <w:r w:rsidR="00D43EB4">
        <w:t xml:space="preserve"> (Tuesday)</w:t>
      </w:r>
      <w:r>
        <w:t xml:space="preserve"> to see if we feel that our plans are workable in school. If they are not we will change the plan. </w:t>
      </w:r>
    </w:p>
    <w:p w:rsidR="00CF18F9" w:rsidRDefault="00CF18F9"/>
    <w:p w:rsidR="00CF18F9" w:rsidRDefault="00CF18F9">
      <w:pPr>
        <w:rPr>
          <w:b/>
        </w:rPr>
      </w:pPr>
      <w:r w:rsidRPr="00CF18F9">
        <w:rPr>
          <w:b/>
        </w:rPr>
        <w:t>Audit of Staff</w:t>
      </w:r>
    </w:p>
    <w:p w:rsidR="00CF18F9" w:rsidRDefault="00CF18F9">
      <w:r>
        <w:t>I will be contacting the staff that may fall into ce</w:t>
      </w:r>
      <w:r w:rsidR="00D43EB4">
        <w:t xml:space="preserve">rtain categories to ensure </w:t>
      </w:r>
      <w:r>
        <w:t>we have enough staff</w:t>
      </w:r>
      <w:r w:rsidR="00D43EB4">
        <w:t xml:space="preserve"> to open safely and to also ensure that staff are kept saf</w:t>
      </w:r>
      <w:r>
        <w:t xml:space="preserve">e at all times. </w:t>
      </w:r>
    </w:p>
    <w:p w:rsidR="00CF18F9" w:rsidRDefault="00D43EB4">
      <w:r>
        <w:t>We have no issue</w:t>
      </w:r>
      <w:r w:rsidR="00942CC5">
        <w:t>s with the DSL and SEND staff and</w:t>
      </w:r>
      <w:r w:rsidR="00CF18F9">
        <w:t xml:space="preserve"> Dawn and I will work a rota system to ensure a head/deputy is on site at all times. During the part</w:t>
      </w:r>
      <w:r>
        <w:t>i</w:t>
      </w:r>
      <w:r w:rsidR="00CF18F9">
        <w:t>al closure</w:t>
      </w:r>
      <w:r>
        <w:t>,</w:t>
      </w:r>
      <w:r w:rsidR="00CF18F9">
        <w:t xml:space="preserve"> a DSL has been on site every day apart from one. </w:t>
      </w:r>
    </w:p>
    <w:p w:rsidR="00D43EB4" w:rsidRDefault="00D43EB4"/>
    <w:p w:rsidR="00942CC5" w:rsidRDefault="00942CC5"/>
    <w:p w:rsidR="00CF18F9" w:rsidRDefault="00CF18F9"/>
    <w:p w:rsidR="00CF18F9" w:rsidRPr="00E11900" w:rsidRDefault="00E11900">
      <w:pPr>
        <w:rPr>
          <w:b/>
        </w:rPr>
      </w:pPr>
      <w:r w:rsidRPr="00E11900">
        <w:rPr>
          <w:b/>
        </w:rPr>
        <w:lastRenderedPageBreak/>
        <w:t xml:space="preserve">Familiarise yourself with the maximum safe group size. </w:t>
      </w:r>
    </w:p>
    <w:p w:rsidR="00E11900" w:rsidRDefault="00E11900">
      <w:r>
        <w:t>The government safe group</w:t>
      </w:r>
      <w:r w:rsidR="00D43EB4">
        <w:t xml:space="preserve"> size is 15 children to</w:t>
      </w:r>
      <w:r>
        <w:t xml:space="preserve"> 1 adult.</w:t>
      </w:r>
      <w:r w:rsidR="00D43EB4">
        <w:t xml:space="preserve"> All plans do not have more than</w:t>
      </w:r>
      <w:r>
        <w:t xml:space="preserve"> 15 children in them. Nursery and Reception</w:t>
      </w:r>
      <w:r w:rsidR="00D43EB4">
        <w:t xml:space="preserve"> groups</w:t>
      </w:r>
      <w:r>
        <w:t xml:space="preserve"> will have 2 adults as I feel this is needed with our children.</w:t>
      </w:r>
    </w:p>
    <w:p w:rsidR="00E11900" w:rsidRDefault="00D43EB4">
      <w:r>
        <w:t xml:space="preserve">The </w:t>
      </w:r>
      <w:r w:rsidR="00E11900">
        <w:t>Reception classroom is being divide</w:t>
      </w:r>
      <w:r>
        <w:t xml:space="preserve">d with a temporary wall, </w:t>
      </w:r>
      <w:r w:rsidR="00E11900">
        <w:t>to make two</w:t>
      </w:r>
      <w:r>
        <w:t xml:space="preserve"> classroom spaces and</w:t>
      </w:r>
      <w:r w:rsidR="00E11900">
        <w:t xml:space="preserve"> to ensure children remain in their bubble. </w:t>
      </w:r>
    </w:p>
    <w:p w:rsidR="00E11900" w:rsidRDefault="00E11900"/>
    <w:p w:rsidR="00CF18F9" w:rsidRDefault="00E11900">
      <w:pPr>
        <w:rPr>
          <w:b/>
        </w:rPr>
      </w:pPr>
      <w:r>
        <w:rPr>
          <w:b/>
        </w:rPr>
        <w:t>Communication with Staff</w:t>
      </w:r>
    </w:p>
    <w:p w:rsidR="00E11900" w:rsidRPr="00B15771" w:rsidRDefault="00E11900">
      <w:r w:rsidRPr="00B15771">
        <w:t xml:space="preserve">We are now at a point where we have some information to communicate to you. We have a plan on how we move forward which we would now like you to feed into. </w:t>
      </w:r>
    </w:p>
    <w:p w:rsidR="00E11900" w:rsidRPr="00B15771" w:rsidRDefault="00E11900">
      <w:r w:rsidRPr="00B15771">
        <w:t xml:space="preserve">On </w:t>
      </w:r>
      <w:r w:rsidR="00B15771" w:rsidRPr="00B15771">
        <w:t>Wednesday</w:t>
      </w:r>
      <w:r w:rsidRPr="00B15771">
        <w:t xml:space="preserve"> 20</w:t>
      </w:r>
      <w:r w:rsidRPr="00B15771">
        <w:rPr>
          <w:vertAlign w:val="superscript"/>
        </w:rPr>
        <w:t>th</w:t>
      </w:r>
      <w:r w:rsidRPr="00B15771">
        <w:t xml:space="preserve"> May</w:t>
      </w:r>
      <w:r w:rsidR="00D43EB4">
        <w:t>,</w:t>
      </w:r>
      <w:r w:rsidRPr="00B15771">
        <w:t xml:space="preserve"> there will be a meeting of ELT which will take place via T</w:t>
      </w:r>
      <w:r w:rsidR="00D43EB4">
        <w:t xml:space="preserve">EAMS. At the end of the meeting, </w:t>
      </w:r>
      <w:r w:rsidRPr="00B15771">
        <w:t>you</w:t>
      </w:r>
      <w:r w:rsidR="00D43EB4">
        <w:t>r phase leader will send you a</w:t>
      </w:r>
      <w:r w:rsidRPr="00B15771">
        <w:t xml:space="preserve"> copy of the risk assessment. </w:t>
      </w:r>
    </w:p>
    <w:p w:rsidR="00E11900" w:rsidRPr="00B15771" w:rsidRDefault="00E11900">
      <w:r w:rsidRPr="00B15771">
        <w:t>On Thursday 21</w:t>
      </w:r>
      <w:r w:rsidRPr="00B15771">
        <w:rPr>
          <w:vertAlign w:val="superscript"/>
        </w:rPr>
        <w:t>st</w:t>
      </w:r>
      <w:r w:rsidR="00D43EB4">
        <w:t xml:space="preserve"> May, </w:t>
      </w:r>
      <w:r w:rsidRPr="00B15771">
        <w:t xml:space="preserve">you will have a phase meeting via TEAMS and you can feed any concerns into that meeting. </w:t>
      </w:r>
    </w:p>
    <w:p w:rsidR="00D43EB4" w:rsidRDefault="00E11900">
      <w:r w:rsidRPr="00B15771">
        <w:t>On Friday 22</w:t>
      </w:r>
      <w:r w:rsidRPr="00B15771">
        <w:rPr>
          <w:vertAlign w:val="superscript"/>
        </w:rPr>
        <w:t>nd</w:t>
      </w:r>
      <w:r w:rsidRPr="00B15771">
        <w:t xml:space="preserve"> May</w:t>
      </w:r>
      <w:r w:rsidR="00D43EB4">
        <w:t>,</w:t>
      </w:r>
      <w:r w:rsidRPr="00B15771">
        <w:t xml:space="preserve"> phase leaders will feed back to SLT</w:t>
      </w:r>
      <w:r w:rsidR="00D43EB4">
        <w:t xml:space="preserve"> anything that has been raised at phase meetings and we will evaluate and </w:t>
      </w:r>
      <w:r w:rsidRPr="00B15771">
        <w:t xml:space="preserve">adjust plans accordingly. </w:t>
      </w:r>
      <w:r w:rsidR="00942CC5">
        <w:t>We will also release a Q&amp;A document to answer your questions.</w:t>
      </w:r>
    </w:p>
    <w:p w:rsidR="00E11900" w:rsidRPr="00B15771" w:rsidRDefault="00E11900">
      <w:r w:rsidRPr="00B15771">
        <w:t>On Thursday 28</w:t>
      </w:r>
      <w:r w:rsidRPr="00B15771">
        <w:rPr>
          <w:vertAlign w:val="superscript"/>
        </w:rPr>
        <w:t>th</w:t>
      </w:r>
      <w:r w:rsidRPr="00B15771">
        <w:t xml:space="preserve"> May</w:t>
      </w:r>
      <w:r w:rsidR="00D43EB4">
        <w:t>,</w:t>
      </w:r>
      <w:r w:rsidRPr="00B15771">
        <w:t xml:space="preserve"> Boris will decide if it is safe to go back to school and I will let you know if we are moving forward once I know. </w:t>
      </w:r>
    </w:p>
    <w:p w:rsidR="00E11900" w:rsidRDefault="00E11900">
      <w:r w:rsidRPr="00B15771">
        <w:t>Monday 1</w:t>
      </w:r>
      <w:r w:rsidRPr="00B15771">
        <w:rPr>
          <w:vertAlign w:val="superscript"/>
        </w:rPr>
        <w:t>st</w:t>
      </w:r>
      <w:r w:rsidRPr="00B15771">
        <w:t xml:space="preserve"> June</w:t>
      </w:r>
      <w:r w:rsidR="00D43EB4">
        <w:t>,</w:t>
      </w:r>
      <w:r w:rsidRPr="00B15771">
        <w:t xml:space="preserve"> there will be a meeting in sc</w:t>
      </w:r>
      <w:r w:rsidR="00D43EB4">
        <w:t>hool about the risk assessments.  How this will be</w:t>
      </w:r>
      <w:r w:rsidRPr="00B15771">
        <w:t xml:space="preserve"> carried out is unclear at </w:t>
      </w:r>
      <w:r w:rsidR="00D43EB4">
        <w:t xml:space="preserve">the </w:t>
      </w:r>
      <w:r w:rsidRPr="00B15771">
        <w:t xml:space="preserve">moment. </w:t>
      </w:r>
    </w:p>
    <w:p w:rsidR="00B15771" w:rsidRPr="00B15771" w:rsidRDefault="00D43EB4">
      <w:r>
        <w:t>Whatever happens as we come b</w:t>
      </w:r>
      <w:r w:rsidR="00B15771">
        <w:t>ack</w:t>
      </w:r>
      <w:r>
        <w:t>,</w:t>
      </w:r>
      <w:r w:rsidR="00B15771">
        <w:t xml:space="preserve"> you are unlikely to be working full tim</w:t>
      </w:r>
      <w:r>
        <w:t>e hours. There will be some form</w:t>
      </w:r>
      <w:r w:rsidR="00B15771">
        <w:t xml:space="preserve"> of staff rota and we will keep staffing to a safe level. </w:t>
      </w:r>
    </w:p>
    <w:p w:rsidR="00E11900" w:rsidRDefault="00B15771">
      <w:r>
        <w:t xml:space="preserve">To help us make these important decisions your views are really important. At this difficult time, I know many of you are scared, some are feeling pressured by their unions and some really don’t know what to do for the best. </w:t>
      </w:r>
    </w:p>
    <w:p w:rsidR="00B15771" w:rsidRDefault="00D43EB4">
      <w:r>
        <w:t>In order for us to gain a better understanding of how you are feeling, p</w:t>
      </w:r>
      <w:r w:rsidR="00B15771">
        <w:t>lease can you fill in this q</w:t>
      </w:r>
      <w:r>
        <w:t>uestionnaire by tomorrow at 4pm</w:t>
      </w:r>
      <w:r w:rsidR="002B3BB6">
        <w:t xml:space="preserve"> in order to inform our ELT meeting</w:t>
      </w:r>
      <w:r w:rsidR="00B15771">
        <w:t>.</w:t>
      </w:r>
      <w:r>
        <w:t xml:space="preserve">  The questionnaire is anonymous h</w:t>
      </w:r>
      <w:r w:rsidR="002B3BB6">
        <w:t>owever</w:t>
      </w:r>
      <w:r w:rsidR="00B15771">
        <w:t xml:space="preserve"> if you do have </w:t>
      </w:r>
      <w:r>
        <w:t xml:space="preserve">a </w:t>
      </w:r>
      <w:r w:rsidR="00B15771">
        <w:t>personal view to share</w:t>
      </w:r>
      <w:r>
        <w:t xml:space="preserve"> then please contact me.</w:t>
      </w:r>
      <w:r w:rsidR="002B3BB6">
        <w:t xml:space="preserve">  </w:t>
      </w:r>
      <w:r w:rsidR="00B15771">
        <w:t xml:space="preserve"> I do ask however</w:t>
      </w:r>
      <w:r w:rsidR="002B3BB6">
        <w:t>,</w:t>
      </w:r>
      <w:r w:rsidR="00B15771">
        <w:t xml:space="preserve"> </w:t>
      </w:r>
      <w:r w:rsidR="002B3BB6">
        <w:t xml:space="preserve">that </w:t>
      </w:r>
      <w:r w:rsidR="00B15771">
        <w:t>you are mindful of my work life balance and</w:t>
      </w:r>
      <w:r w:rsidR="002B3BB6">
        <w:t xml:space="preserve"> that</w:t>
      </w:r>
      <w:r w:rsidR="00B15771">
        <w:t xml:space="preserve"> if I can’t action it on a we</w:t>
      </w:r>
      <w:r w:rsidR="002B3BB6">
        <w:t xml:space="preserve">ekend then maybe it can wait until </w:t>
      </w:r>
      <w:r w:rsidR="00B15771">
        <w:t xml:space="preserve">first thing on a Monday morning. </w:t>
      </w:r>
    </w:p>
    <w:p w:rsidR="002B3BB6" w:rsidRDefault="002B3BB6"/>
    <w:p w:rsidR="002B3BB6" w:rsidRDefault="002B3BB6">
      <w:r>
        <w:t>The link to the questionnaire is below:</w:t>
      </w:r>
    </w:p>
    <w:p w:rsidR="00B15771" w:rsidRDefault="00942CC5">
      <w:hyperlink r:id="rId4" w:tgtFrame="_blank" w:history="1">
        <w:r w:rsidR="00B15771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https://forms.office.com/Pages/ResponsePage.aspx?id=ptarvJole0OW5NMiITUfKNpFYL8aHxhBowJewoI7iYpUNDBMSUEyNkpWSjE1WU5HUVNDM0hUWFVKUi4u</w:t>
        </w:r>
      </w:hyperlink>
    </w:p>
    <w:p w:rsidR="00B15771" w:rsidRDefault="00B15771"/>
    <w:p w:rsidR="002B3BB6" w:rsidRDefault="002B3BB6">
      <w:pPr>
        <w:rPr>
          <w:b/>
        </w:rPr>
      </w:pPr>
    </w:p>
    <w:p w:rsidR="002B3BB6" w:rsidRDefault="002B3BB6">
      <w:pPr>
        <w:rPr>
          <w:b/>
        </w:rPr>
      </w:pPr>
    </w:p>
    <w:p w:rsidR="002B3BB6" w:rsidRDefault="002B3BB6">
      <w:pPr>
        <w:rPr>
          <w:b/>
        </w:rPr>
      </w:pPr>
    </w:p>
    <w:p w:rsidR="00B15771" w:rsidRPr="00B15771" w:rsidRDefault="00B15771">
      <w:pPr>
        <w:rPr>
          <w:b/>
        </w:rPr>
      </w:pPr>
      <w:r w:rsidRPr="00B15771">
        <w:rPr>
          <w:b/>
        </w:rPr>
        <w:t>Communication with Parents</w:t>
      </w:r>
    </w:p>
    <w:p w:rsidR="00B15771" w:rsidRDefault="00B15771">
      <w:r>
        <w:t xml:space="preserve">We have sent a questionnaire and have had an amazing response. Ollie will send a copy of the responses to everyone by the end of the week. </w:t>
      </w:r>
    </w:p>
    <w:p w:rsidR="002B3BB6" w:rsidRDefault="002B3BB6"/>
    <w:p w:rsidR="002B3BB6" w:rsidRDefault="002B3BB6">
      <w:r>
        <w:t>SLT are currently contacting all parents of the children in the year groups outlined to return from 1</w:t>
      </w:r>
      <w:r w:rsidRPr="002B3BB6">
        <w:rPr>
          <w:vertAlign w:val="superscript"/>
        </w:rPr>
        <w:t>st</w:t>
      </w:r>
      <w:r>
        <w:t xml:space="preserve"> June in order to gather an idea of numbers likely to return.</w:t>
      </w:r>
    </w:p>
    <w:p w:rsidR="002B3BB6" w:rsidRDefault="002B3BB6"/>
    <w:p w:rsidR="00B15771" w:rsidRDefault="00B15771">
      <w:pPr>
        <w:rPr>
          <w:b/>
        </w:rPr>
      </w:pPr>
      <w:r w:rsidRPr="00B15771">
        <w:rPr>
          <w:b/>
        </w:rPr>
        <w:t>Managing Pupil and staff wellbeing and mental health</w:t>
      </w:r>
    </w:p>
    <w:p w:rsidR="00B15771" w:rsidRDefault="00B15771">
      <w:r>
        <w:t xml:space="preserve">The structure of the school day on return will support the managing of </w:t>
      </w:r>
      <w:r w:rsidR="002B3BB6">
        <w:t>pupils’</w:t>
      </w:r>
      <w:r>
        <w:t xml:space="preserve"> mental health. </w:t>
      </w:r>
    </w:p>
    <w:p w:rsidR="00B15771" w:rsidRDefault="00B15771">
      <w:r>
        <w:t xml:space="preserve">Can I remind you THINKWELL is still available for staff at this </w:t>
      </w:r>
      <w:r w:rsidR="00942CC5">
        <w:t xml:space="preserve">difficult time and other strategies </w:t>
      </w:r>
      <w:r>
        <w:t xml:space="preserve">will be put into place to help and support </w:t>
      </w:r>
      <w:proofErr w:type="gramStart"/>
      <w:r>
        <w:t>you.</w:t>
      </w:r>
      <w:proofErr w:type="gramEnd"/>
      <w:r>
        <w:t xml:space="preserve"> </w:t>
      </w:r>
    </w:p>
    <w:p w:rsidR="00B15771" w:rsidRDefault="00B15771"/>
    <w:p w:rsidR="00B15771" w:rsidRPr="00632D30" w:rsidRDefault="00632D30">
      <w:pPr>
        <w:rPr>
          <w:b/>
        </w:rPr>
      </w:pPr>
      <w:r w:rsidRPr="00632D30">
        <w:rPr>
          <w:b/>
        </w:rPr>
        <w:t xml:space="preserve">Planning what to teach and how. </w:t>
      </w:r>
    </w:p>
    <w:p w:rsidR="00632D30" w:rsidRDefault="00632D30">
      <w:r>
        <w:t xml:space="preserve">There is some guidance but we will seek your views on this once we are sure on how we are coming back. </w:t>
      </w:r>
    </w:p>
    <w:p w:rsidR="00632D30" w:rsidRDefault="00632D30"/>
    <w:p w:rsidR="00632D30" w:rsidRDefault="00632D30">
      <w:pPr>
        <w:rPr>
          <w:b/>
        </w:rPr>
      </w:pPr>
      <w:r w:rsidRPr="00632D30">
        <w:rPr>
          <w:b/>
        </w:rPr>
        <w:t>Remote learning?</w:t>
      </w:r>
    </w:p>
    <w:p w:rsidR="00632D30" w:rsidRDefault="00632D30">
      <w:r>
        <w:t xml:space="preserve">We are working on this one too. We have asked your opinion in the survey and will re-evaluate what we are doing and its impact.  I have applied for funding from the government for google classroom and are currently looking into adding this to what has been working well. </w:t>
      </w:r>
    </w:p>
    <w:p w:rsidR="00632D30" w:rsidRPr="00632D30" w:rsidRDefault="00632D30"/>
    <w:p w:rsidR="002B3BB6" w:rsidRPr="00942CC5" w:rsidRDefault="002B3BB6">
      <w:bookmarkStart w:id="0" w:name="_GoBack"/>
      <w:bookmarkEnd w:id="0"/>
      <w:r w:rsidRPr="00942CC5">
        <w:t xml:space="preserve">This has been a challenging time and one that I hope we never have to face again however, we are a strong and resilient team who always want the best for the children at our hearts – the children of River View.  </w:t>
      </w:r>
      <w:r w:rsidR="00632D30" w:rsidRPr="00942CC5">
        <w:t xml:space="preserve">We will get through this if we </w:t>
      </w:r>
      <w:r w:rsidRPr="00942CC5">
        <w:t>continue to pull together and work as a team and do what we do so well – keep smiling!!</w:t>
      </w:r>
    </w:p>
    <w:p w:rsidR="002B3BB6" w:rsidRDefault="002B3BB6">
      <w:pPr>
        <w:rPr>
          <w:highlight w:val="yellow"/>
        </w:rPr>
      </w:pPr>
    </w:p>
    <w:p w:rsidR="00632D30" w:rsidRPr="00B15771" w:rsidRDefault="00632D30"/>
    <w:sectPr w:rsidR="00632D30" w:rsidRPr="00B15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8F9"/>
    <w:rsid w:val="00151D4C"/>
    <w:rsid w:val="002B3BB6"/>
    <w:rsid w:val="00303592"/>
    <w:rsid w:val="00632D30"/>
    <w:rsid w:val="007C1CB3"/>
    <w:rsid w:val="00942CC5"/>
    <w:rsid w:val="00B15771"/>
    <w:rsid w:val="00CF18F9"/>
    <w:rsid w:val="00D43EB4"/>
    <w:rsid w:val="00E1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2F29B"/>
  <w15:chartTrackingRefBased/>
  <w15:docId w15:val="{1D5E1E17-268D-498C-A946-89A7EB1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7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Pages/ResponsePage.aspx?id=ptarvJole0OW5NMiITUfKNpFYL8aHxhBowJewoI7iYpUNDBMSUEyNkpWSjE1WU5HUVNDM0hUWFVKUi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AC00C525</Template>
  <TotalTime>0</TotalTime>
  <Pages>3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Whitehouse</dc:creator>
  <cp:keywords/>
  <dc:description/>
  <cp:lastModifiedBy>Mandy Whitehouse</cp:lastModifiedBy>
  <cp:revision>2</cp:revision>
  <dcterms:created xsi:type="dcterms:W3CDTF">2020-05-18T14:55:00Z</dcterms:created>
  <dcterms:modified xsi:type="dcterms:W3CDTF">2020-05-18T14:55:00Z</dcterms:modified>
</cp:coreProperties>
</file>