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B64" w:rsidRDefault="00557700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30" type="#_x0000_t75" style="position:absolute;margin-left:406.4pt;margin-top:-5.4pt;width:113.3pt;height:42.05pt;z-index:251658752;visibility:visible">
            <v:imagedata r:id="rId11" o:title="Entrust-Inspiring-Futures-CMYK"/>
          </v:shape>
        </w:pict>
      </w:r>
    </w:p>
    <w:p w:rsidR="00B65B64" w:rsidRDefault="00B65B64"/>
    <w:p w:rsidR="00851D12" w:rsidRDefault="00851D12">
      <w:pPr>
        <w:sectPr w:rsidR="00851D12" w:rsidSect="003E0039">
          <w:headerReference w:type="default" r:id="rId12"/>
          <w:footerReference w:type="first" r:id="rId13"/>
          <w:pgSz w:w="11906" w:h="16838"/>
          <w:pgMar w:top="720" w:right="706" w:bottom="706" w:left="706" w:header="734" w:footer="562" w:gutter="0"/>
          <w:cols w:space="708"/>
          <w:titlePg/>
          <w:docGrid w:linePitch="360"/>
        </w:sectPr>
      </w:pPr>
    </w:p>
    <w:p w:rsidR="00B65B64" w:rsidRDefault="00B65B64"/>
    <w:p w:rsidR="002430F2" w:rsidRDefault="00557700" w:rsidP="00C85D4B">
      <w:pPr>
        <w:tabs>
          <w:tab w:val="left" w:pos="8445"/>
        </w:tabs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margin-left:379.45pt;margin-top:6.55pt;width:129.75pt;height:10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QxstwIAALo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" filled="f" stroked="f">
            <v:textbox>
              <w:txbxContent>
                <w:p w:rsidR="00F20898" w:rsidRPr="00907AEB" w:rsidRDefault="00D273A6" w:rsidP="00F20898">
                  <w:pPr>
                    <w:pStyle w:val="Header"/>
                    <w:rPr>
                      <w:rFonts w:ascii="Effra Light" w:hAnsi="Effra Light"/>
                      <w:noProof/>
                      <w:lang w:eastAsia="en-GB"/>
                    </w:rPr>
                  </w:pPr>
                  <w:r>
                    <w:rPr>
                      <w:rFonts w:ascii="Effra Light" w:hAnsi="Effra Light"/>
                      <w:noProof/>
                      <w:lang w:eastAsia="en-GB"/>
                    </w:rPr>
                    <w:t>Riverway</w:t>
                  </w:r>
                  <w:r w:rsidR="00F20898" w:rsidRPr="00907AEB">
                    <w:rPr>
                      <w:rFonts w:ascii="Effra Light" w:hAnsi="Effra Light"/>
                      <w:noProof/>
                      <w:lang w:eastAsia="en-GB"/>
                    </w:rPr>
                    <w:t xml:space="preserve"> Centre</w:t>
                  </w:r>
                </w:p>
                <w:p w:rsidR="00F20898" w:rsidRPr="00907AEB" w:rsidRDefault="00D273A6" w:rsidP="00F20898">
                  <w:pPr>
                    <w:pStyle w:val="Header"/>
                    <w:rPr>
                      <w:rFonts w:ascii="Effra Light" w:hAnsi="Effra Light"/>
                      <w:noProof/>
                      <w:lang w:eastAsia="en-GB"/>
                    </w:rPr>
                  </w:pPr>
                  <w:r>
                    <w:rPr>
                      <w:rFonts w:ascii="Effra Light" w:hAnsi="Effra Light"/>
                      <w:noProof/>
                      <w:lang w:eastAsia="en-GB"/>
                    </w:rPr>
                    <w:t>Riverway</w:t>
                  </w:r>
                </w:p>
                <w:p w:rsidR="00F20898" w:rsidRPr="00907AEB" w:rsidRDefault="00F20898" w:rsidP="00F20898">
                  <w:pPr>
                    <w:pStyle w:val="Header"/>
                    <w:rPr>
                      <w:rFonts w:ascii="Effra Light" w:hAnsi="Effra Light"/>
                      <w:noProof/>
                      <w:lang w:eastAsia="en-GB"/>
                    </w:rPr>
                  </w:pPr>
                  <w:r w:rsidRPr="00907AEB">
                    <w:rPr>
                      <w:rFonts w:ascii="Effra Light" w:hAnsi="Effra Light"/>
                      <w:noProof/>
                      <w:lang w:eastAsia="en-GB"/>
                    </w:rPr>
                    <w:t>Stafford</w:t>
                  </w:r>
                </w:p>
                <w:p w:rsidR="00F20898" w:rsidRPr="00907AEB" w:rsidRDefault="00D273A6" w:rsidP="00F20898">
                  <w:pPr>
                    <w:pStyle w:val="Header"/>
                    <w:rPr>
                      <w:rFonts w:ascii="Effra Light" w:hAnsi="Effra Light"/>
                      <w:noProof/>
                      <w:lang w:eastAsia="en-GB"/>
                    </w:rPr>
                  </w:pPr>
                  <w:r>
                    <w:rPr>
                      <w:rFonts w:ascii="Effra Light" w:hAnsi="Effra Light"/>
                      <w:noProof/>
                      <w:lang w:eastAsia="en-GB"/>
                    </w:rPr>
                    <w:t>ST16 3TH</w:t>
                  </w:r>
                </w:p>
                <w:p w:rsidR="00F20898" w:rsidRPr="00907AEB" w:rsidRDefault="00F20898" w:rsidP="00F20898">
                  <w:pPr>
                    <w:pStyle w:val="Header"/>
                    <w:rPr>
                      <w:rFonts w:ascii="Effra Light" w:hAnsi="Effra Light"/>
                      <w:noProof/>
                      <w:sz w:val="8"/>
                      <w:szCs w:val="8"/>
                      <w:lang w:eastAsia="en-GB"/>
                    </w:rPr>
                  </w:pPr>
                </w:p>
                <w:p w:rsidR="00D74327" w:rsidRDefault="00F20898" w:rsidP="00F20898">
                  <w:pPr>
                    <w:pStyle w:val="Header"/>
                    <w:rPr>
                      <w:rFonts w:ascii="Effra Light" w:hAnsi="Effra Light"/>
                    </w:rPr>
                  </w:pPr>
                  <w:r w:rsidRPr="00907AEB">
                    <w:rPr>
                      <w:rFonts w:ascii="Effra Light" w:hAnsi="Effra Light"/>
                      <w:noProof/>
                      <w:lang w:eastAsia="en-GB"/>
                    </w:rPr>
                    <w:t xml:space="preserve">T: </w:t>
                  </w:r>
                  <w:r w:rsidR="00D74327">
                    <w:rPr>
                      <w:rFonts w:ascii="Effra Light" w:hAnsi="Effra Light"/>
                    </w:rPr>
                    <w:t>01785 277448</w:t>
                  </w:r>
                </w:p>
                <w:p w:rsidR="00D74327" w:rsidRPr="00907AEB" w:rsidRDefault="00D74327" w:rsidP="00F20898">
                  <w:pPr>
                    <w:pStyle w:val="Header"/>
                    <w:rPr>
                      <w:rFonts w:ascii="Effra Light" w:hAnsi="Effra Light"/>
                    </w:rPr>
                  </w:pPr>
                  <w:r>
                    <w:rPr>
                      <w:rFonts w:ascii="Effra Light" w:hAnsi="Effra Light"/>
                    </w:rPr>
                    <w:t>E: governors@entrust-ed.co.uk</w:t>
                  </w:r>
                </w:p>
                <w:p w:rsidR="00F20898" w:rsidRPr="00907AEB" w:rsidRDefault="00F20898" w:rsidP="00F20898">
                  <w:pPr>
                    <w:pStyle w:val="Header"/>
                    <w:rPr>
                      <w:rFonts w:ascii="Effra Light" w:hAnsi="Effra Light"/>
                      <w:sz w:val="8"/>
                      <w:szCs w:val="8"/>
                    </w:rPr>
                  </w:pPr>
                </w:p>
                <w:p w:rsidR="00F20898" w:rsidRDefault="00F20898" w:rsidP="00F20898">
                  <w:r w:rsidRPr="00907AEB">
                    <w:rPr>
                      <w:rFonts w:ascii="Effra Light" w:hAnsi="Effra Light"/>
                      <w:noProof/>
                      <w:lang w:eastAsia="en-GB"/>
                    </w:rPr>
                    <w:t>www.entrust-ed.co.uk</w:t>
                  </w:r>
                </w:p>
              </w:txbxContent>
            </v:textbox>
          </v:shape>
        </w:pict>
      </w:r>
      <w:r w:rsidR="00C85D4B">
        <w:tab/>
      </w:r>
    </w:p>
    <w:p w:rsidR="00F20898" w:rsidRDefault="00F20898"/>
    <w:p w:rsidR="00800F23" w:rsidRDefault="00800F23" w:rsidP="00907AEB">
      <w:pPr>
        <w:rPr>
          <w:sz w:val="22"/>
          <w:szCs w:val="22"/>
        </w:rPr>
      </w:pPr>
    </w:p>
    <w:p w:rsidR="00D32A77" w:rsidRDefault="00D32A77" w:rsidP="00907AEB">
      <w:pPr>
        <w:rPr>
          <w:sz w:val="22"/>
          <w:szCs w:val="22"/>
        </w:rPr>
      </w:pPr>
    </w:p>
    <w:p w:rsidR="00D32A77" w:rsidRDefault="00D32A77" w:rsidP="00907AEB">
      <w:pPr>
        <w:rPr>
          <w:sz w:val="22"/>
          <w:szCs w:val="22"/>
        </w:rPr>
      </w:pPr>
    </w:p>
    <w:p w:rsidR="00D32A77" w:rsidRDefault="00D32A77" w:rsidP="00907AEB">
      <w:pPr>
        <w:rPr>
          <w:sz w:val="22"/>
          <w:szCs w:val="22"/>
        </w:rPr>
      </w:pPr>
    </w:p>
    <w:p w:rsidR="00D32A77" w:rsidRDefault="00D32A77" w:rsidP="00907AEB">
      <w:pPr>
        <w:rPr>
          <w:sz w:val="22"/>
          <w:szCs w:val="22"/>
        </w:rPr>
      </w:pPr>
    </w:p>
    <w:p w:rsidR="00D32A77" w:rsidRDefault="00D32A77" w:rsidP="00907AEB">
      <w:pPr>
        <w:rPr>
          <w:sz w:val="22"/>
          <w:szCs w:val="22"/>
        </w:rPr>
      </w:pPr>
    </w:p>
    <w:p w:rsidR="00D32A77" w:rsidRDefault="00D32A77" w:rsidP="00907AEB">
      <w:pPr>
        <w:rPr>
          <w:sz w:val="22"/>
          <w:szCs w:val="22"/>
        </w:rPr>
      </w:pPr>
    </w:p>
    <w:p w:rsidR="00800F23" w:rsidRDefault="00800F23" w:rsidP="00907AEB">
      <w:pPr>
        <w:rPr>
          <w:sz w:val="22"/>
          <w:szCs w:val="22"/>
        </w:rPr>
      </w:pPr>
    </w:p>
    <w:p w:rsidR="00800F23" w:rsidRDefault="00800F23" w:rsidP="00907AEB">
      <w:pPr>
        <w:rPr>
          <w:sz w:val="22"/>
          <w:szCs w:val="22"/>
        </w:rPr>
      </w:pPr>
    </w:p>
    <w:p w:rsidR="00445BAD" w:rsidRDefault="00445BAD" w:rsidP="00907AEB">
      <w:pPr>
        <w:rPr>
          <w:sz w:val="22"/>
          <w:szCs w:val="22"/>
        </w:rPr>
        <w:sectPr w:rsidR="00445BAD" w:rsidSect="00445BAD">
          <w:type w:val="continuous"/>
          <w:pgSz w:w="11906" w:h="16838"/>
          <w:pgMar w:top="720" w:right="706" w:bottom="706" w:left="1152" w:header="734" w:footer="562" w:gutter="0"/>
          <w:cols w:space="708"/>
          <w:titlePg/>
          <w:docGrid w:linePitch="360"/>
        </w:sectPr>
      </w:pPr>
    </w:p>
    <w:p w:rsidR="00800F23" w:rsidRDefault="00557700" w:rsidP="00150F27">
      <w:pPr>
        <w:ind w:left="450"/>
        <w:rPr>
          <w:sz w:val="22"/>
          <w:szCs w:val="22"/>
        </w:rPr>
      </w:pPr>
      <w:bookmarkStart w:id="0" w:name="_GoBack"/>
      <w:bookmarkEnd w:id="0"/>
      <w:r w:rsidRPr="00557700">
        <w:rPr>
          <w:noProof/>
        </w:rPr>
        <w:lastRenderedPageBreak/>
        <w:pict>
          <v:shape id="Text Box 5" o:spid="_x0000_s1026" type="#_x0000_t202" style="position:absolute;left:0;text-align:left;margin-left:399.7pt;margin-top:256.45pt;width:147.75pt;height:18.75pt;z-index:251656704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vrxtg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" filled="f" stroked="f">
            <v:textbox>
              <w:txbxContent>
                <w:p w:rsidR="004724F9" w:rsidRPr="004724F9" w:rsidRDefault="004724F9">
                  <w:pPr>
                    <w:rPr>
                      <w:sz w:val="20"/>
                      <w:szCs w:val="20"/>
                    </w:rPr>
                  </w:pPr>
                  <w:r w:rsidRPr="004724F9">
                    <w:rPr>
                      <w:sz w:val="20"/>
                      <w:szCs w:val="20"/>
                    </w:rPr>
                    <w:t xml:space="preserve">Date: </w:t>
                  </w:r>
                  <w:r w:rsidR="00557700" w:rsidRPr="00394CE3">
                    <w:rPr>
                      <w:color w:val="000000"/>
                      <w:sz w:val="20"/>
                      <w:szCs w:val="20"/>
                    </w:rPr>
                    <w:fldChar w:fldCharType="begin"/>
                  </w:r>
                  <w:r w:rsidRPr="00394CE3">
                    <w:rPr>
                      <w:color w:val="000000"/>
                      <w:sz w:val="20"/>
                      <w:szCs w:val="20"/>
                    </w:rPr>
                    <w:instrText xml:space="preserve"> DATE \@ "d MMMM yyyy" </w:instrText>
                  </w:r>
                  <w:r w:rsidR="00557700" w:rsidRPr="00394CE3">
                    <w:rPr>
                      <w:color w:val="000000"/>
                      <w:sz w:val="20"/>
                      <w:szCs w:val="20"/>
                    </w:rPr>
                    <w:fldChar w:fldCharType="separate"/>
                  </w:r>
                  <w:r w:rsidR="00D433A8">
                    <w:rPr>
                      <w:noProof/>
                      <w:color w:val="000000"/>
                      <w:sz w:val="20"/>
                      <w:szCs w:val="20"/>
                    </w:rPr>
                    <w:t>5 May 2016</w:t>
                  </w:r>
                  <w:r w:rsidR="00557700" w:rsidRPr="00394CE3">
                    <w:rPr>
                      <w:color w:val="000000"/>
                      <w:sz w:val="20"/>
                      <w:szCs w:val="20"/>
                    </w:rPr>
                    <w:fldChar w:fldCharType="end"/>
                  </w:r>
                </w:p>
              </w:txbxContent>
            </v:textbox>
            <w10:wrap anchory="page"/>
            <w10:anchorlock/>
          </v:shape>
        </w:pict>
      </w:r>
    </w:p>
    <w:p w:rsidR="00D31492" w:rsidRDefault="00D31492" w:rsidP="00150F27">
      <w:pPr>
        <w:ind w:left="450"/>
        <w:rPr>
          <w:sz w:val="20"/>
          <w:szCs w:val="20"/>
        </w:rPr>
      </w:pPr>
    </w:p>
    <w:p w:rsidR="00D31492" w:rsidRDefault="00D31492" w:rsidP="00150F27">
      <w:pPr>
        <w:ind w:left="450"/>
        <w:rPr>
          <w:sz w:val="20"/>
          <w:szCs w:val="20"/>
        </w:rPr>
      </w:pPr>
    </w:p>
    <w:p w:rsidR="00D32A77" w:rsidRDefault="00D32A77" w:rsidP="00150F27">
      <w:pPr>
        <w:ind w:left="450"/>
        <w:rPr>
          <w:sz w:val="20"/>
          <w:szCs w:val="20"/>
        </w:rPr>
      </w:pPr>
    </w:p>
    <w:p w:rsidR="00800F23" w:rsidRDefault="00800F23" w:rsidP="00150F27">
      <w:pPr>
        <w:ind w:left="450"/>
        <w:rPr>
          <w:sz w:val="20"/>
          <w:szCs w:val="20"/>
        </w:rPr>
      </w:pPr>
      <w:r w:rsidRPr="004724F9">
        <w:rPr>
          <w:sz w:val="20"/>
          <w:szCs w:val="20"/>
        </w:rPr>
        <w:t xml:space="preserve">My ref:  </w:t>
      </w:r>
      <w:r w:rsidR="004724F9" w:rsidRPr="00394CE3">
        <w:rPr>
          <w:color w:val="000000"/>
          <w:sz w:val="20"/>
          <w:szCs w:val="20"/>
        </w:rPr>
        <w:t>Entrust/</w:t>
      </w:r>
      <w:r w:rsidRPr="00394CE3">
        <w:rPr>
          <w:color w:val="000000"/>
          <w:sz w:val="20"/>
          <w:szCs w:val="20"/>
        </w:rPr>
        <w:t>GS/</w:t>
      </w:r>
      <w:r w:rsidR="00D32A77">
        <w:rPr>
          <w:color w:val="000000"/>
          <w:sz w:val="20"/>
          <w:szCs w:val="20"/>
        </w:rPr>
        <w:t>AJ/3500</w:t>
      </w:r>
    </w:p>
    <w:p w:rsidR="000C7C35" w:rsidRDefault="000C7C35" w:rsidP="00150F27">
      <w:pPr>
        <w:ind w:left="450"/>
        <w:rPr>
          <w:sz w:val="20"/>
          <w:szCs w:val="20"/>
        </w:rPr>
      </w:pPr>
    </w:p>
    <w:p w:rsidR="000C7C35" w:rsidRDefault="000C7C35" w:rsidP="00150F27">
      <w:pPr>
        <w:ind w:left="450"/>
        <w:rPr>
          <w:sz w:val="20"/>
          <w:szCs w:val="20"/>
        </w:rPr>
      </w:pPr>
    </w:p>
    <w:p w:rsidR="000C7C35" w:rsidRDefault="000C7C35" w:rsidP="00150F27">
      <w:pPr>
        <w:ind w:left="450"/>
        <w:rPr>
          <w:sz w:val="20"/>
          <w:szCs w:val="20"/>
        </w:rPr>
      </w:pPr>
    </w:p>
    <w:p w:rsidR="000C7C35" w:rsidRDefault="000C7C35" w:rsidP="00150F27">
      <w:pPr>
        <w:ind w:left="450"/>
        <w:rPr>
          <w:sz w:val="20"/>
          <w:szCs w:val="20"/>
        </w:rPr>
      </w:pPr>
    </w:p>
    <w:p w:rsidR="000C7C35" w:rsidRDefault="000C7C35" w:rsidP="00150F27">
      <w:pPr>
        <w:ind w:left="450"/>
        <w:rPr>
          <w:sz w:val="20"/>
          <w:szCs w:val="20"/>
        </w:rPr>
      </w:pPr>
    </w:p>
    <w:p w:rsidR="000C7C35" w:rsidRDefault="000C7C35" w:rsidP="00150F27">
      <w:pPr>
        <w:ind w:left="450"/>
        <w:rPr>
          <w:sz w:val="20"/>
          <w:szCs w:val="20"/>
        </w:rPr>
      </w:pPr>
    </w:p>
    <w:p w:rsidR="00D74327" w:rsidRPr="00394CE3" w:rsidRDefault="0014312A" w:rsidP="00150F27">
      <w:pPr>
        <w:ind w:left="450" w:right="315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Dear </w:t>
      </w:r>
      <w:r w:rsidR="00D32A77">
        <w:rPr>
          <w:color w:val="000000"/>
          <w:sz w:val="22"/>
        </w:rPr>
        <w:t>Governor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32A77" w:rsidP="00150F27">
      <w:pPr>
        <w:ind w:left="450" w:right="315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River View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B075A7" w:rsidRPr="00394CE3" w:rsidRDefault="00D74327" w:rsidP="00150F27">
      <w:pPr>
        <w:ind w:left="450" w:right="315"/>
        <w:jc w:val="both"/>
        <w:rPr>
          <w:color w:val="000000"/>
          <w:sz w:val="22"/>
        </w:rPr>
      </w:pPr>
      <w:r w:rsidRPr="00394CE3">
        <w:rPr>
          <w:color w:val="000000"/>
          <w:sz w:val="22"/>
        </w:rPr>
        <w:t xml:space="preserve">A meeting of the Governors will be held in the school on </w:t>
      </w:r>
      <w:r w:rsidR="00B075A7">
        <w:rPr>
          <w:color w:val="000000"/>
          <w:sz w:val="22"/>
        </w:rPr>
        <w:t>Wednesday 1</w:t>
      </w:r>
      <w:r w:rsidR="00D433A8">
        <w:rPr>
          <w:color w:val="000000"/>
          <w:sz w:val="22"/>
        </w:rPr>
        <w:t>8</w:t>
      </w:r>
      <w:r w:rsidR="00B075A7">
        <w:rPr>
          <w:color w:val="000000"/>
          <w:sz w:val="22"/>
        </w:rPr>
        <w:t xml:space="preserve"> </w:t>
      </w:r>
      <w:r w:rsidR="00D433A8">
        <w:rPr>
          <w:color w:val="000000"/>
          <w:sz w:val="22"/>
        </w:rPr>
        <w:t>May</w:t>
      </w:r>
      <w:r w:rsidR="001C10DC">
        <w:rPr>
          <w:color w:val="000000"/>
          <w:sz w:val="22"/>
        </w:rPr>
        <w:t xml:space="preserve"> </w:t>
      </w:r>
      <w:r w:rsidR="00A36244" w:rsidRPr="00394CE3">
        <w:rPr>
          <w:color w:val="000000"/>
          <w:sz w:val="22"/>
        </w:rPr>
        <w:t>at</w:t>
      </w:r>
      <w:r w:rsidR="001C10DC">
        <w:rPr>
          <w:color w:val="000000"/>
          <w:sz w:val="22"/>
        </w:rPr>
        <w:t xml:space="preserve"> 6:00 pm</w:t>
      </w:r>
      <w:r w:rsidRPr="00394CE3">
        <w:rPr>
          <w:color w:val="000000"/>
          <w:sz w:val="22"/>
        </w:rPr>
        <w:t>.  Please refer to the enclosed meeting agenda and Governor's Information Pack</w:t>
      </w:r>
      <w:r w:rsidR="00B075A7">
        <w:rPr>
          <w:color w:val="000000"/>
          <w:sz w:val="22"/>
        </w:rPr>
        <w:t>, a hard copy will be available at the meeting.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  <w:r w:rsidRPr="00394CE3">
        <w:rPr>
          <w:color w:val="000000"/>
          <w:sz w:val="22"/>
        </w:rPr>
        <w:t>It is hoped you will be able to attend.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  <w:r w:rsidRPr="00394CE3">
        <w:rPr>
          <w:color w:val="000000"/>
          <w:sz w:val="22"/>
        </w:rPr>
        <w:t>Yours sincerely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32A77" w:rsidP="00150F27">
      <w:pPr>
        <w:ind w:left="450" w:right="315"/>
        <w:jc w:val="both"/>
        <w:rPr>
          <w:color w:val="000000"/>
          <w:sz w:val="22"/>
        </w:rPr>
      </w:pPr>
      <w:r w:rsidRPr="00D32A77">
        <w:rPr>
          <w:rFonts w:ascii="Bradley Hand ITC" w:hAnsi="Bradley Hand ITC"/>
          <w:b/>
          <w:color w:val="0070C0"/>
          <w:sz w:val="48"/>
          <w:szCs w:val="48"/>
        </w:rPr>
        <w:t xml:space="preserve">Anne Jones 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  <w:r w:rsidRPr="00394CE3">
        <w:rPr>
          <w:color w:val="000000"/>
          <w:sz w:val="22"/>
        </w:rPr>
        <w:t>Clerk to the Governors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CF113F" w:rsidRPr="00394CE3" w:rsidRDefault="00CF113F" w:rsidP="00150F27">
      <w:pPr>
        <w:ind w:left="450"/>
        <w:rPr>
          <w:color w:val="000000"/>
          <w:sz w:val="22"/>
          <w:szCs w:val="22"/>
        </w:rPr>
      </w:pPr>
    </w:p>
    <w:p w:rsidR="00CF113F" w:rsidRPr="00394CE3" w:rsidRDefault="00CF113F" w:rsidP="00150F27">
      <w:pPr>
        <w:ind w:left="450"/>
        <w:rPr>
          <w:color w:val="000000"/>
          <w:sz w:val="22"/>
          <w:szCs w:val="22"/>
        </w:rPr>
      </w:pPr>
    </w:p>
    <w:sectPr w:rsidR="00CF113F" w:rsidRPr="00394CE3" w:rsidSect="00486B9F">
      <w:type w:val="continuous"/>
      <w:pgSz w:w="11906" w:h="16838"/>
      <w:pgMar w:top="720" w:right="720" w:bottom="706" w:left="720" w:header="734" w:footer="56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B59" w:rsidRDefault="00686B59" w:rsidP="00907AEB">
      <w:r>
        <w:separator/>
      </w:r>
    </w:p>
  </w:endnote>
  <w:endnote w:type="continuationSeparator" w:id="1">
    <w:p w:rsidR="00686B59" w:rsidRDefault="00686B59" w:rsidP="00907A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Effra Light">
    <w:altName w:val="Franklin Gothic Medium Cond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  <w:embedBold r:id="rId1" w:subsetted="1" w:fontKey="{1074DBBC-75C8-4E4B-837C-2385698948E2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9E" w:rsidRDefault="00D5409E" w:rsidP="00907AEB">
    <w:pPr>
      <w:pStyle w:val="Footer"/>
    </w:pPr>
  </w:p>
  <w:p w:rsidR="000A5997" w:rsidRPr="00907AEB" w:rsidRDefault="000A5997" w:rsidP="00907AEB">
    <w:pPr>
      <w:pStyle w:val="Footer"/>
      <w:rPr>
        <w:rFonts w:ascii="Effra Light" w:hAnsi="Effra Light"/>
        <w:sz w:val="16"/>
        <w:szCs w:val="16"/>
      </w:rPr>
    </w:pPr>
    <w:r w:rsidRPr="00907AEB">
      <w:rPr>
        <w:rFonts w:ascii="Effra Light" w:hAnsi="Effra Light"/>
        <w:sz w:val="16"/>
        <w:szCs w:val="16"/>
      </w:rPr>
      <w:t>Entrust Support Services Limited. Registered office: Kingston Centre, Fairway, Stafford, ST16 3TW. Registered in England No. 04440463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B59" w:rsidRDefault="00686B59" w:rsidP="00907AEB">
      <w:r>
        <w:separator/>
      </w:r>
    </w:p>
  </w:footnote>
  <w:footnote w:type="continuationSeparator" w:id="1">
    <w:p w:rsidR="00686B59" w:rsidRDefault="00686B59" w:rsidP="00907A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8188"/>
      <w:gridCol w:w="2516"/>
    </w:tblGrid>
    <w:tr w:rsidR="00335B69" w:rsidRPr="00394CE3" w:rsidTr="00394CE3">
      <w:tc>
        <w:tcPr>
          <w:tcW w:w="8188" w:type="dxa"/>
          <w:shd w:val="clear" w:color="auto" w:fill="auto"/>
          <w:vAlign w:val="bottom"/>
        </w:tcPr>
        <w:p w:rsidR="00335B69" w:rsidRPr="00394CE3" w:rsidRDefault="00335B69" w:rsidP="00907AEB">
          <w:pPr>
            <w:pStyle w:val="Header"/>
          </w:pPr>
        </w:p>
      </w:tc>
      <w:tc>
        <w:tcPr>
          <w:tcW w:w="2516" w:type="dxa"/>
          <w:shd w:val="clear" w:color="auto" w:fill="auto"/>
        </w:tcPr>
        <w:p w:rsidR="00335B69" w:rsidRPr="00394CE3" w:rsidRDefault="00557700" w:rsidP="00907AEB">
          <w:pPr>
            <w:pStyle w:val="Header"/>
          </w:pPr>
          <w:r>
            <w:rPr>
              <w:noProof/>
              <w:lang w:eastAsia="en-GB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5" type="#_x0000_t75" alt="Entrust_Logo RGB.jpg" style="width:111.75pt;height:26.25pt;visibility:visible">
                <v:imagedata r:id="rId1" o:title="Entrust_Logo RGB"/>
              </v:shape>
            </w:pict>
          </w:r>
        </w:p>
      </w:tc>
    </w:tr>
    <w:tr w:rsidR="00335B69" w:rsidRPr="00394CE3" w:rsidTr="00394CE3">
      <w:tc>
        <w:tcPr>
          <w:tcW w:w="8188" w:type="dxa"/>
          <w:shd w:val="clear" w:color="auto" w:fill="auto"/>
          <w:vAlign w:val="bottom"/>
        </w:tcPr>
        <w:p w:rsidR="00335B69" w:rsidRPr="00394CE3" w:rsidRDefault="00335B69" w:rsidP="00907AEB">
          <w:pPr>
            <w:pStyle w:val="Header"/>
            <w:rPr>
              <w:noProof/>
              <w:lang w:eastAsia="en-GB"/>
            </w:rPr>
          </w:pPr>
        </w:p>
      </w:tc>
      <w:tc>
        <w:tcPr>
          <w:tcW w:w="2516" w:type="dxa"/>
          <w:shd w:val="clear" w:color="auto" w:fill="auto"/>
        </w:tcPr>
        <w:p w:rsidR="001A5ECC" w:rsidRPr="00394CE3" w:rsidRDefault="001A5ECC" w:rsidP="00907AEB">
          <w:pPr>
            <w:pStyle w:val="Header"/>
            <w:rPr>
              <w:noProof/>
              <w:lang w:eastAsia="en-GB"/>
            </w:rPr>
          </w:pPr>
        </w:p>
      </w:tc>
    </w:tr>
  </w:tbl>
  <w:p w:rsidR="00335B69" w:rsidRDefault="00335B69" w:rsidP="00907AE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F1A1F"/>
    <w:multiLevelType w:val="hybridMultilevel"/>
    <w:tmpl w:val="BF3C1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BF3170"/>
    <w:multiLevelType w:val="hybridMultilevel"/>
    <w:tmpl w:val="C5504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EE1234"/>
    <w:multiLevelType w:val="hybridMultilevel"/>
    <w:tmpl w:val="2B802B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attachedTemplate r:id="rId1"/>
  <w:doNotTrackMoves/>
  <w:defaultTabStop w:val="720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3A6"/>
    <w:rsid w:val="00040D29"/>
    <w:rsid w:val="0008354B"/>
    <w:rsid w:val="0008401D"/>
    <w:rsid w:val="000A0849"/>
    <w:rsid w:val="000A5997"/>
    <w:rsid w:val="000C7C35"/>
    <w:rsid w:val="00132F0C"/>
    <w:rsid w:val="0014312A"/>
    <w:rsid w:val="00150F27"/>
    <w:rsid w:val="001611BF"/>
    <w:rsid w:val="00175503"/>
    <w:rsid w:val="00182868"/>
    <w:rsid w:val="001875E1"/>
    <w:rsid w:val="001A5ECC"/>
    <w:rsid w:val="001A678C"/>
    <w:rsid w:val="001B172A"/>
    <w:rsid w:val="001B2CDD"/>
    <w:rsid w:val="001B3F49"/>
    <w:rsid w:val="001C10DC"/>
    <w:rsid w:val="001D5DA4"/>
    <w:rsid w:val="0021769C"/>
    <w:rsid w:val="00227C16"/>
    <w:rsid w:val="002430F2"/>
    <w:rsid w:val="002E35AF"/>
    <w:rsid w:val="00302038"/>
    <w:rsid w:val="00302A4D"/>
    <w:rsid w:val="003308FD"/>
    <w:rsid w:val="00335B69"/>
    <w:rsid w:val="00394CE3"/>
    <w:rsid w:val="003A5153"/>
    <w:rsid w:val="003D2A8B"/>
    <w:rsid w:val="003E0039"/>
    <w:rsid w:val="00402B2A"/>
    <w:rsid w:val="00443882"/>
    <w:rsid w:val="00445BAD"/>
    <w:rsid w:val="0045404B"/>
    <w:rsid w:val="004724F9"/>
    <w:rsid w:val="00486B9F"/>
    <w:rsid w:val="004A7EFB"/>
    <w:rsid w:val="004C5056"/>
    <w:rsid w:val="004D7304"/>
    <w:rsid w:val="0054301D"/>
    <w:rsid w:val="00557700"/>
    <w:rsid w:val="005C72C0"/>
    <w:rsid w:val="005F1A3B"/>
    <w:rsid w:val="006078F7"/>
    <w:rsid w:val="0062077D"/>
    <w:rsid w:val="00634180"/>
    <w:rsid w:val="00686B59"/>
    <w:rsid w:val="006B68B4"/>
    <w:rsid w:val="007B353C"/>
    <w:rsid w:val="007C3DDF"/>
    <w:rsid w:val="00800F23"/>
    <w:rsid w:val="00822DE4"/>
    <w:rsid w:val="00825D09"/>
    <w:rsid w:val="00851D12"/>
    <w:rsid w:val="0088775C"/>
    <w:rsid w:val="008A27FC"/>
    <w:rsid w:val="008C44C1"/>
    <w:rsid w:val="008E5C9D"/>
    <w:rsid w:val="00907AEB"/>
    <w:rsid w:val="00996B59"/>
    <w:rsid w:val="009B3C21"/>
    <w:rsid w:val="009E2DBF"/>
    <w:rsid w:val="00A327BF"/>
    <w:rsid w:val="00A36244"/>
    <w:rsid w:val="00AA5FF5"/>
    <w:rsid w:val="00B05F06"/>
    <w:rsid w:val="00B075A7"/>
    <w:rsid w:val="00B10B2E"/>
    <w:rsid w:val="00B32D85"/>
    <w:rsid w:val="00B65B64"/>
    <w:rsid w:val="00B73A2F"/>
    <w:rsid w:val="00BC38FF"/>
    <w:rsid w:val="00C21C18"/>
    <w:rsid w:val="00C85D4B"/>
    <w:rsid w:val="00CA5B4B"/>
    <w:rsid w:val="00CB4557"/>
    <w:rsid w:val="00CC62C4"/>
    <w:rsid w:val="00CF113F"/>
    <w:rsid w:val="00D273A6"/>
    <w:rsid w:val="00D31492"/>
    <w:rsid w:val="00D32A77"/>
    <w:rsid w:val="00D433A8"/>
    <w:rsid w:val="00D516A2"/>
    <w:rsid w:val="00D5409E"/>
    <w:rsid w:val="00D74327"/>
    <w:rsid w:val="00DA16E0"/>
    <w:rsid w:val="00E0329B"/>
    <w:rsid w:val="00E33EBE"/>
    <w:rsid w:val="00E55BF6"/>
    <w:rsid w:val="00EC6656"/>
    <w:rsid w:val="00EE0C70"/>
    <w:rsid w:val="00F20898"/>
    <w:rsid w:val="00F40E90"/>
    <w:rsid w:val="00F719C1"/>
    <w:rsid w:val="00F93674"/>
    <w:rsid w:val="00FB49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AEB"/>
    <w:rPr>
      <w:color w:val="646363"/>
      <w:sz w:val="24"/>
      <w:szCs w:val="24"/>
      <w:lang w:eastAsia="en-US"/>
    </w:rPr>
  </w:style>
  <w:style w:type="paragraph" w:styleId="Heading1">
    <w:name w:val="heading 1"/>
    <w:basedOn w:val="Heading2"/>
    <w:next w:val="Normal"/>
    <w:link w:val="Heading1Char"/>
    <w:uiPriority w:val="9"/>
    <w:qFormat/>
    <w:rsid w:val="001A678C"/>
    <w:pPr>
      <w:outlineLvl w:val="0"/>
    </w:pPr>
    <w:rPr>
      <w:b/>
      <w:color w:val="1DADA7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678C"/>
    <w:pPr>
      <w:outlineLvl w:val="1"/>
    </w:pPr>
    <w:rPr>
      <w:color w:val="E74D15"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08354B"/>
    <w:pPr>
      <w:outlineLvl w:val="2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5B69"/>
    <w:pPr>
      <w:tabs>
        <w:tab w:val="center" w:pos="4513"/>
        <w:tab w:val="right" w:pos="9026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35B69"/>
  </w:style>
  <w:style w:type="paragraph" w:styleId="Footer">
    <w:name w:val="footer"/>
    <w:basedOn w:val="Normal"/>
    <w:link w:val="FooterChar"/>
    <w:uiPriority w:val="99"/>
    <w:unhideWhenUsed/>
    <w:rsid w:val="00335B69"/>
    <w:pPr>
      <w:tabs>
        <w:tab w:val="center" w:pos="4513"/>
        <w:tab w:val="right" w:pos="9026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335B69"/>
  </w:style>
  <w:style w:type="table" w:styleId="TableGrid">
    <w:name w:val="Table Grid"/>
    <w:basedOn w:val="TableNormal"/>
    <w:uiPriority w:val="59"/>
    <w:rsid w:val="00335B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5B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35B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rsid w:val="000A5997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1A678C"/>
    <w:rPr>
      <w:color w:val="E74D15"/>
      <w:sz w:val="28"/>
      <w:szCs w:val="28"/>
    </w:rPr>
  </w:style>
  <w:style w:type="character" w:customStyle="1" w:styleId="Heading1Char">
    <w:name w:val="Heading 1 Char"/>
    <w:link w:val="Heading1"/>
    <w:uiPriority w:val="9"/>
    <w:rsid w:val="001A678C"/>
    <w:rPr>
      <w:b/>
      <w:color w:val="1DADA7"/>
      <w:sz w:val="32"/>
      <w:szCs w:val="32"/>
    </w:rPr>
  </w:style>
  <w:style w:type="character" w:customStyle="1" w:styleId="Heading3Char">
    <w:name w:val="Heading 3 Char"/>
    <w:link w:val="Heading3"/>
    <w:uiPriority w:val="9"/>
    <w:rsid w:val="0008354B"/>
    <w:rPr>
      <w:b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rsid w:val="0008354B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08354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Quote">
    <w:name w:val="Quote"/>
    <w:basedOn w:val="Normal"/>
    <w:next w:val="Normal"/>
    <w:link w:val="QuoteChar"/>
    <w:uiPriority w:val="29"/>
    <w:qFormat/>
    <w:rsid w:val="001A678C"/>
    <w:rPr>
      <w:i/>
      <w:iCs/>
    </w:rPr>
  </w:style>
  <w:style w:type="character" w:customStyle="1" w:styleId="QuoteChar">
    <w:name w:val="Quote Char"/>
    <w:link w:val="Quote"/>
    <w:uiPriority w:val="29"/>
    <w:rsid w:val="001A678C"/>
    <w:rPr>
      <w:i/>
      <w:iCs/>
      <w:color w:val="646363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08354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08354B"/>
    <w:rPr>
      <w:b/>
      <w:bCs/>
      <w:i/>
      <w:iCs/>
      <w:color w:val="4F81BD"/>
      <w:sz w:val="24"/>
      <w:szCs w:val="24"/>
    </w:rPr>
  </w:style>
  <w:style w:type="paragraph" w:styleId="NoSpacing">
    <w:name w:val="No Spacing"/>
    <w:uiPriority w:val="1"/>
    <w:qFormat/>
    <w:rsid w:val="001A678C"/>
    <w:rPr>
      <w:color w:val="646363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wl1sc\AppData\Local\Microsoft\Windows\Temporary%20Internet%20Files\Content.IE5\9H4SOQTK\entrust%20call%20out%20letter%20-%20Jan%2020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ntrust Document Type" ma:contentTypeID="0x010100FA173A2E2170374E90B81054DDF0F364003C3DBC291480284D8B082174185CF2D600D02673941808FF48BE759C2E2197E2A0" ma:contentTypeVersion="17" ma:contentTypeDescription="Content type for data migration document libraries." ma:contentTypeScope="" ma:versionID="4e286fab7b4145aef5b2e9bcf4cdc30b">
  <xsd:schema xmlns:xsd="http://www.w3.org/2001/XMLSchema" xmlns:xs="http://www.w3.org/2001/XMLSchema" xmlns:p="http://schemas.microsoft.com/office/2006/metadata/properties" xmlns:ns1="d599bb83-92c8-44f7-86c4-361038ea8db0" targetNamespace="http://schemas.microsoft.com/office/2006/metadata/properties" ma:root="true" ma:fieldsID="1294c9f97d66397e6d8299483f865593" ns1:_="">
    <xsd:import namespace="d599bb83-92c8-44f7-86c4-361038ea8db0"/>
    <xsd:element name="properties">
      <xsd:complexType>
        <xsd:sequence>
          <xsd:element name="documentManagement">
            <xsd:complexType>
              <xsd:all>
                <xsd:element ref="ns1:Document_x0020_Description" minOccurs="0"/>
                <xsd:element ref="ns1:Content_x0020_Administrator" minOccurs="0"/>
                <xsd:element ref="ns1:Jurisdiction"/>
                <xsd:element ref="ns1:Period_x0020_of_x0020_Validity_x0020__x2013__x0020_Start_x0020_Date"/>
                <xsd:element ref="ns1:Period_x0020_of_x0020_Validity_x0020_-_x0020_Expiry_x0020_Date"/>
                <xsd:element ref="ns1:Additional_x0020_Keywords" minOccurs="0"/>
                <xsd:element ref="ns1:Statutory"/>
                <xsd:element ref="ns1:i9e1ac1b41764c7f95f4007366774543" minOccurs="0"/>
                <xsd:element ref="ns1:TaxCatchAll" minOccurs="0"/>
                <xsd:element ref="ns1:TaxCatchAllLabel" minOccurs="0"/>
                <xsd:element ref="ns1:h2627fd508ad4657b0221b31c0518888" minOccurs="0"/>
                <xsd:element ref="ns1:Last_x0020_Modified_x0020_By" minOccurs="0"/>
                <xsd:element ref="ns1:Is_x0020_Owned" minOccurs="0"/>
                <xsd:element ref="ns1:hfbcb2ad3edc4523944a9ade382aade3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9bb83-92c8-44f7-86c4-361038ea8db0" elementFormDefault="qualified">
    <xsd:import namespace="http://schemas.microsoft.com/office/2006/documentManagement/types"/>
    <xsd:import namespace="http://schemas.microsoft.com/office/infopath/2007/PartnerControls"/>
    <xsd:element name="Document_x0020_Description" ma:index="0" nillable="true" ma:displayName="Document Description" ma:description="Document Description" ma:internalName="Document_x0020_Description">
      <xsd:simpleType>
        <xsd:restriction base="dms:Text">
          <xsd:maxLength value="255"/>
        </xsd:restriction>
      </xsd:simpleType>
    </xsd:element>
    <xsd:element name="Content_x0020_Administrator" ma:index="1" nillable="true" ma:displayName="Content Owner" ma:description="Designate Content Owner" ma:list="UserInfo" ma:SharePointGroup="0" ma:internalName="Content_x0020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Jurisdiction" ma:index="2" ma:displayName="Jurisdiction" ma:default="Staffordshire" ma:description="Hidden column to denote geographic relevance." ma:format="RadioButtons" ma:hidden="true" ma:internalName="Jurisdiction">
      <xsd:simpleType>
        <xsd:restriction base="dms:Choice">
          <xsd:enumeration value="Staffordshire"/>
        </xsd:restriction>
      </xsd:simpleType>
    </xsd:element>
    <xsd:element name="Period_x0020_of_x0020_Validity_x0020__x2013__x0020_Start_x0020_Date" ma:index="5" ma:displayName="Period of Validity - Start Date" ma:default="[today]" ma:description="Period of Validity – Start Date" ma:format="DateOnly" ma:internalName="Period_x0020_of_x0020_Validity_x0020__x2013__x0020_Start_x0020_Date" ma:readOnly="false">
      <xsd:simpleType>
        <xsd:restriction base="dms:DateTime"/>
      </xsd:simpleType>
    </xsd:element>
    <xsd:element name="Period_x0020_of_x0020_Validity_x0020_-_x0020_Expiry_x0020_Date" ma:index="6" ma:displayName="Period of Validity - Expiry Date" ma:description="Period of Validity - Expiry Date" ma:format="DateOnly" ma:internalName="Period_x0020_of_x0020_Validity_x0020__x002d__x0020_Expiry_x0020_Date" ma:readOnly="false">
      <xsd:simpleType>
        <xsd:restriction base="dms:DateTime"/>
      </xsd:simpleType>
    </xsd:element>
    <xsd:element name="Additional_x0020_Keywords" ma:index="7" nillable="true" ma:displayName="Additional Keywords" ma:description="Additional Keywords" ma:internalName="Additional_x0020_Keywords">
      <xsd:simpleType>
        <xsd:restriction base="dms:Text">
          <xsd:maxLength value="255"/>
        </xsd:restriction>
      </xsd:simpleType>
    </xsd:element>
    <xsd:element name="Statutory" ma:index="8" ma:displayName="Statutory" ma:default="0" ma:description="Statutory" ma:internalName="Statutory">
      <xsd:simpleType>
        <xsd:restriction base="dms:Boolean"/>
      </xsd:simpleType>
    </xsd:element>
    <xsd:element name="i9e1ac1b41764c7f95f4007366774543" ma:index="9" nillable="true" ma:taxonomy="true" ma:internalName="i9e1ac1b41764c7f95f4007366774543" ma:taxonomyFieldName="Sub_x0020_Site_x0020_Terms" ma:displayName="Sub Site Terms" ma:default="" ma:fieldId="{29e1ac1b-4176-4c7f-95f4-007366774543}" ma:sspId="fb589f19-d115-4239-b1f0-3053ddaf24ca" ma:termSetId="9c3ebb25-b19d-4a98-a1d7-3fa1e2bb0f99" ma:anchorId="c87bd717-b468-4652-947f-2fb42159b5f8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392cdb5f-cbdd-4f86-9d90-cf57003be594}" ma:internalName="TaxCatchAll" ma:showField="CatchAllData" ma:web="d599bb83-92c8-44f7-86c4-361038ea8d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392cdb5f-cbdd-4f86-9d90-cf57003be594}" ma:internalName="TaxCatchAllLabel" ma:readOnly="true" ma:showField="CatchAllDataLabel" ma:web="d599bb83-92c8-44f7-86c4-361038ea8d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2627fd508ad4657b0221b31c0518888" ma:index="13" nillable="true" ma:taxonomy="true" ma:internalName="h2627fd508ad4657b0221b31c0518888" ma:taxonomyFieldName="Audiences" ma:displayName="Audiences" ma:fieldId="{12627fd5-08ad-4657-b022-1b31c0518888}" ma:taxonomyMulti="true" ma:sspId="fb589f19-d115-4239-b1f0-3053ddaf24ca" ma:termSetId="f51aeb98-bfcc-4f3b-91b4-d198d6b5dd7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Last_x0020_Modified_x0020_By" ma:index="15" nillable="true" ma:displayName="Last Modified By" ma:description="A column to show which user modified the item last." ma:internalName="Last_x0020_Modified_x0020_By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s_x0020_Owned" ma:index="16" nillable="true" ma:displayName="Is Owned" ma:description="A column to show whether or not an item has an owner." ma:internalName="Is_x0020_Owned">
      <xsd:simpleType>
        <xsd:restriction base="dms:Boolean"/>
      </xsd:simpleType>
    </xsd:element>
    <xsd:element name="hfbcb2ad3edc4523944a9ade382aade3" ma:index="17" nillable="true" ma:taxonomy="true" ma:internalName="hfbcb2ad3edc4523944a9ade382aade3" ma:taxonomyFieldName="Site_x0020_Terms" ma:displayName="Site Terms" ma:default="" ma:fieldId="{1fbcb2ad-3edc-4523-944a-9ade382aade3}" ma:sspId="fb589f19-d115-4239-b1f0-3053ddaf24ca" ma:termSetId="9c3ebb25-b19d-4a98-a1d7-3fa1e2bb0f9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2C01E4-7789-4423-81A5-3E2ACAB05C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515E80-8668-4987-8C05-C89285B49D08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D10320F-F2DD-448C-A0D2-1575444C5E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99bb83-92c8-44f7-86c4-361038ea8d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77B04C-C28A-469D-8CDA-08C44FA03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entrust call out letter - Jan 2015</Template>
  <TotalTime>15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Entrust Governor Services Calling Letter</vt:lpstr>
    </vt:vector>
  </TitlesOfParts>
  <Company>Capita Business Services</Company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Entrust Governor Services Calling Letter</dc:title>
  <dc:creator>Rawlins, Amelia (Entrust)</dc:creator>
  <cp:lastModifiedBy>Anne</cp:lastModifiedBy>
  <cp:revision>4</cp:revision>
  <cp:lastPrinted>2013-04-03T08:04:00Z</cp:lastPrinted>
  <dcterms:created xsi:type="dcterms:W3CDTF">2015-09-03T12:34:00Z</dcterms:created>
  <dcterms:modified xsi:type="dcterms:W3CDTF">2016-05-05T10:43:00Z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Description">
    <vt:lpwstr>Entrust Governor Services Calling Letter </vt:lpwstr>
  </property>
  <property fmtid="{D5CDD505-2E9C-101B-9397-08002B2CF9AE}" pid="3" name="i9e1ac1b41764c7f95f4007366774543">
    <vt:lpwstr/>
  </property>
  <property fmtid="{D5CDD505-2E9C-101B-9397-08002B2CF9AE}" pid="4" name="display_urn:schemas-microsoft-com:office:office#Content_x0020_Owner">
    <vt:lpwstr>Matthew Gollins</vt:lpwstr>
  </property>
  <property fmtid="{D5CDD505-2E9C-101B-9397-08002B2CF9AE}" pid="5" name="Site Terms">
    <vt:lpwstr>476;#Governor Services - Clerk to Governors|c87bd717-b468-4652-947f-2fb42159b5f8</vt:lpwstr>
  </property>
  <property fmtid="{D5CDD505-2E9C-101B-9397-08002B2CF9AE}" pid="6" name="Statutory">
    <vt:lpwstr>0</vt:lpwstr>
  </property>
  <property fmtid="{D5CDD505-2E9C-101B-9397-08002B2CF9AE}" pid="7" name="Audiences">
    <vt:lpwstr/>
  </property>
  <property fmtid="{D5CDD505-2E9C-101B-9397-08002B2CF9AE}" pid="8" name="Sub_x0020_Site_x0020_Terms">
    <vt:lpwstr/>
  </property>
  <property fmtid="{D5CDD505-2E9C-101B-9397-08002B2CF9AE}" pid="9" name="hfbcb2ad3edc4523944a9ade382aade3">
    <vt:lpwstr>Governor Services - Clerk to Governors|c87bd717-b468-4652-947f-2fb42159b5f8</vt:lpwstr>
  </property>
  <property fmtid="{D5CDD505-2E9C-101B-9397-08002B2CF9AE}" pid="10" name="Period of Validity – Start Date">
    <vt:lpwstr>2014-01-22T00:00:00Z</vt:lpwstr>
  </property>
  <property fmtid="{D5CDD505-2E9C-101B-9397-08002B2CF9AE}" pid="11" name="Content Owner">
    <vt:lpwstr>352</vt:lpwstr>
  </property>
  <property fmtid="{D5CDD505-2E9C-101B-9397-08002B2CF9AE}" pid="12" name="Period of Validity - Expiry Date">
    <vt:lpwstr>2015-01-22T00:00:00Z</vt:lpwstr>
  </property>
  <property fmtid="{D5CDD505-2E9C-101B-9397-08002B2CF9AE}" pid="13" name="Additional Keywords">
    <vt:lpwstr/>
  </property>
  <property fmtid="{D5CDD505-2E9C-101B-9397-08002B2CF9AE}" pid="14" name="h2627fd508ad4657b0221b31c0518888">
    <vt:lpwstr/>
  </property>
  <property fmtid="{D5CDD505-2E9C-101B-9397-08002B2CF9AE}" pid="15" name="TaxCatchAll">
    <vt:lpwstr>476;#Governor Services - Clerk to Governors|c87bd717-b468-4652-947f-2fb42159b5f8</vt:lpwstr>
  </property>
  <property fmtid="{D5CDD505-2E9C-101B-9397-08002B2CF9AE}" pid="16" name="Last Modified By">
    <vt:lpwstr>https://www.entrust-ed.co.uk/Resources/Governorsupportclerktogovernors/_layouts/userdisp.aspx?ID=352, Matthew Gollins</vt:lpwstr>
  </property>
  <property fmtid="{D5CDD505-2E9C-101B-9397-08002B2CF9AE}" pid="17" name="Jurisdiction">
    <vt:lpwstr>Staffordshire</vt:lpwstr>
  </property>
  <property fmtid="{D5CDD505-2E9C-101B-9397-08002B2CF9AE}" pid="18" name="Is Owned">
    <vt:lpwstr/>
  </property>
</Properties>
</file>