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Finance, Personnel &amp; Premises Meeting 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TUESDAY 26</w:t>
      </w:r>
      <w:r>
        <w:rPr>
          <w:rFonts w:ascii="Comic Sans MS" w:eastAsia="Calibri" w:hAnsi="Comic Sans MS" w:cs="Times New Roman"/>
          <w:b/>
          <w:sz w:val="24"/>
          <w:szCs w:val="24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4"/>
          <w:szCs w:val="24"/>
        </w:rPr>
        <w:t xml:space="preserve"> March 2019, time 08.00 am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Agenda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Apologies 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the last meeting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Budget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Staffing Structure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Sports Premium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Pupil Premium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12.          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SFVS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eastAsia="Calibri" w:hAnsi="Comic Sans MS" w:cs="Times New Roman"/>
                <w:sz w:val="24"/>
                <w:szCs w:val="24"/>
              </w:rPr>
              <w:t>Nursery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Health and Safety update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 (items have to be sent in 1 week before the meeting)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0D5507-CB80-4987-A0B8-61C71148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F5C96679.dotm</Template>
  <TotalTime>9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stokes</dc:creator>
  <cp:lastModifiedBy>S Wilkinson</cp:lastModifiedBy>
  <cp:revision>5</cp:revision>
  <cp:lastPrinted>2018-10-26T06:26:00Z</cp:lastPrinted>
  <dcterms:created xsi:type="dcterms:W3CDTF">2019-01-18T13:10:00Z</dcterms:created>
  <dcterms:modified xsi:type="dcterms:W3CDTF">2019-03-18T11:18:00Z</dcterms:modified>
</cp:coreProperties>
</file>